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2E7DE" w14:textId="77777777" w:rsidR="001F756F" w:rsidRPr="001F756F" w:rsidRDefault="001F756F" w:rsidP="00F00D9A">
      <w:pPr>
        <w:rPr>
          <w:rFonts w:asciiTheme="minorHAnsi" w:hAnsiTheme="minorHAnsi" w:cstheme="minorHAnsi"/>
          <w:sz w:val="20"/>
          <w:szCs w:val="20"/>
        </w:rPr>
      </w:pPr>
    </w:p>
    <w:p w14:paraId="042109ED" w14:textId="3778A713"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 xml:space="preserve">selpers (selpers.com) entwickelt innovative und nachhaltige Lösungen im digital </w:t>
      </w:r>
      <w:proofErr w:type="spellStart"/>
      <w:r w:rsidRPr="00F00D9A">
        <w:rPr>
          <w:rFonts w:asciiTheme="minorHAnsi" w:hAnsiTheme="minorHAnsi" w:cstheme="minorHAnsi"/>
          <w:sz w:val="20"/>
          <w:szCs w:val="20"/>
        </w:rPr>
        <w:t>health</w:t>
      </w:r>
      <w:proofErr w:type="spellEnd"/>
      <w:r w:rsidRPr="00F00D9A">
        <w:rPr>
          <w:rFonts w:asciiTheme="minorHAnsi" w:hAnsiTheme="minorHAnsi" w:cstheme="minorHAnsi"/>
          <w:sz w:val="20"/>
          <w:szCs w:val="20"/>
        </w:rPr>
        <w:t xml:space="preserve"> Sektor. Unsere Mission ist es Menschen mit chronischen Erkrankungen zu unterstützen ihre Erkrankung besser zu verstehen und gut damit zu leben. Unser Team setzt sich aus umsetzungsstarken, strukturierten und gleichzeitig kreativen </w:t>
      </w:r>
      <w:r w:rsidR="0019158C">
        <w:rPr>
          <w:rFonts w:asciiTheme="minorHAnsi" w:hAnsiTheme="minorHAnsi" w:cstheme="minorHAnsi"/>
          <w:sz w:val="20"/>
          <w:szCs w:val="20"/>
        </w:rPr>
        <w:t xml:space="preserve">Köpfen </w:t>
      </w:r>
      <w:r w:rsidRPr="00F00D9A">
        <w:rPr>
          <w:rFonts w:asciiTheme="minorHAnsi" w:hAnsiTheme="minorHAnsi" w:cstheme="minorHAnsi"/>
          <w:sz w:val="20"/>
          <w:szCs w:val="20"/>
        </w:rPr>
        <w:t xml:space="preserve">zusammen, die dafür brennen, die bestmögliche Gesundheitsinformation für </w:t>
      </w:r>
      <w:proofErr w:type="spellStart"/>
      <w:proofErr w:type="gramStart"/>
      <w:r w:rsidRPr="00F00D9A">
        <w:rPr>
          <w:rFonts w:asciiTheme="minorHAnsi" w:hAnsiTheme="minorHAnsi" w:cstheme="minorHAnsi"/>
          <w:sz w:val="20"/>
          <w:szCs w:val="20"/>
        </w:rPr>
        <w:t>Patient:innen</w:t>
      </w:r>
      <w:proofErr w:type="spellEnd"/>
      <w:proofErr w:type="gramEnd"/>
      <w:r w:rsidRPr="00F00D9A">
        <w:rPr>
          <w:rFonts w:asciiTheme="minorHAnsi" w:hAnsiTheme="minorHAnsi" w:cstheme="minorHAnsi"/>
          <w:sz w:val="20"/>
          <w:szCs w:val="20"/>
        </w:rPr>
        <w:t xml:space="preserve"> zu gestalten.</w:t>
      </w:r>
    </w:p>
    <w:p w14:paraId="13A88FBB" w14:textId="77777777" w:rsidR="00950461" w:rsidRPr="001F756F" w:rsidRDefault="00950461" w:rsidP="00F00D9A">
      <w:pPr>
        <w:rPr>
          <w:rFonts w:asciiTheme="minorHAnsi" w:hAnsiTheme="minorHAnsi" w:cstheme="minorHAnsi"/>
          <w:sz w:val="20"/>
          <w:szCs w:val="20"/>
        </w:rPr>
      </w:pPr>
    </w:p>
    <w:p w14:paraId="02868C50" w14:textId="7CCB6A8F" w:rsidR="00F00D9A" w:rsidRPr="00F00D9A" w:rsidRDefault="00F00D9A" w:rsidP="00F00D9A">
      <w:pPr>
        <w:rPr>
          <w:rFonts w:asciiTheme="minorHAnsi" w:hAnsiTheme="minorHAnsi" w:cstheme="minorHAnsi"/>
          <w:b/>
          <w:bCs/>
          <w:sz w:val="20"/>
          <w:szCs w:val="20"/>
        </w:rPr>
      </w:pPr>
      <w:r w:rsidRPr="00F00D9A">
        <w:rPr>
          <w:rFonts w:asciiTheme="minorHAnsi" w:hAnsiTheme="minorHAnsi" w:cstheme="minorHAnsi"/>
          <w:b/>
          <w:bCs/>
          <w:sz w:val="20"/>
          <w:szCs w:val="20"/>
        </w:rPr>
        <w:t xml:space="preserve">selpers sucht </w:t>
      </w:r>
      <w:proofErr w:type="spellStart"/>
      <w:proofErr w:type="gramStart"/>
      <w:r w:rsidR="00CD33D6">
        <w:rPr>
          <w:rFonts w:asciiTheme="minorHAnsi" w:hAnsiTheme="minorHAnsi" w:cstheme="minorHAnsi"/>
          <w:b/>
          <w:bCs/>
          <w:sz w:val="20"/>
          <w:szCs w:val="20"/>
        </w:rPr>
        <w:t>kommunikationsstarke</w:t>
      </w:r>
      <w:r w:rsidR="0019158C">
        <w:rPr>
          <w:rFonts w:asciiTheme="minorHAnsi" w:hAnsiTheme="minorHAnsi" w:cstheme="minorHAnsi"/>
          <w:b/>
          <w:bCs/>
          <w:sz w:val="20"/>
          <w:szCs w:val="20"/>
        </w:rPr>
        <w:t>:n</w:t>
      </w:r>
      <w:proofErr w:type="spellEnd"/>
      <w:proofErr w:type="gramEnd"/>
      <w:r w:rsidR="00CD33D6">
        <w:rPr>
          <w:rFonts w:asciiTheme="minorHAnsi" w:hAnsiTheme="minorHAnsi" w:cstheme="minorHAnsi"/>
          <w:b/>
          <w:bCs/>
          <w:sz w:val="20"/>
          <w:szCs w:val="20"/>
        </w:rPr>
        <w:t xml:space="preserve"> </w:t>
      </w:r>
      <w:proofErr w:type="spellStart"/>
      <w:r w:rsidR="00CD33D6">
        <w:rPr>
          <w:rFonts w:asciiTheme="minorHAnsi" w:hAnsiTheme="minorHAnsi" w:cstheme="minorHAnsi"/>
          <w:b/>
          <w:bCs/>
          <w:sz w:val="20"/>
          <w:szCs w:val="20"/>
        </w:rPr>
        <w:t>Projektmanager:in</w:t>
      </w:r>
      <w:proofErr w:type="spellEnd"/>
      <w:r w:rsidRPr="00F00D9A">
        <w:rPr>
          <w:rFonts w:asciiTheme="minorHAnsi" w:hAnsiTheme="minorHAnsi" w:cstheme="minorHAnsi"/>
          <w:b/>
          <w:bCs/>
          <w:sz w:val="20"/>
          <w:szCs w:val="20"/>
        </w:rPr>
        <w:t xml:space="preserve"> (m/w/d) für die Entwicklung patientenzentrierter E-Learnings (38,5 Stunden)</w:t>
      </w:r>
    </w:p>
    <w:p w14:paraId="1A063EC1" w14:textId="77777777" w:rsidR="00950461" w:rsidRPr="001F756F" w:rsidRDefault="00950461" w:rsidP="00F00D9A">
      <w:pPr>
        <w:rPr>
          <w:rFonts w:asciiTheme="minorHAnsi" w:hAnsiTheme="minorHAnsi" w:cstheme="minorHAnsi"/>
          <w:sz w:val="20"/>
          <w:szCs w:val="20"/>
        </w:rPr>
      </w:pPr>
    </w:p>
    <w:p w14:paraId="7EC189EA" w14:textId="449EC55C" w:rsidR="00F00D9A" w:rsidRPr="001F756F"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Du bist jemand, der sich für Sprache und medizinische Inhalte interessiert? Du suchst eine berufliche Herausforderung, bei der du mit deiner Arbeit einen signifikanten Unterschied im Leben anderer Menschen erzielen kannst? Du strebst danach, Teil eines größeren Ganzen zu sein und stellst das Wir über das Ich?</w:t>
      </w:r>
    </w:p>
    <w:p w14:paraId="1BB2CDF2" w14:textId="77777777" w:rsidR="001F756F" w:rsidRPr="00F00D9A" w:rsidRDefault="001F756F" w:rsidP="00F00D9A">
      <w:pPr>
        <w:rPr>
          <w:rFonts w:asciiTheme="minorHAnsi" w:hAnsiTheme="minorHAnsi" w:cstheme="minorHAnsi"/>
          <w:sz w:val="20"/>
          <w:szCs w:val="20"/>
        </w:rPr>
      </w:pPr>
    </w:p>
    <w:p w14:paraId="61D4C055" w14:textId="77777777"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Wir bei selpers (</w:t>
      </w:r>
      <w:hyperlink r:id="rId8" w:tgtFrame="_blank" w:history="1">
        <w:r w:rsidRPr="00F00D9A">
          <w:rPr>
            <w:rStyle w:val="Hyperlink"/>
            <w:rFonts w:asciiTheme="minorHAnsi" w:hAnsiTheme="minorHAnsi" w:cstheme="minorHAnsi"/>
            <w:sz w:val="20"/>
            <w:szCs w:val="20"/>
          </w:rPr>
          <w:t>selpers.com</w:t>
        </w:r>
      </w:hyperlink>
      <w:r w:rsidRPr="00F00D9A">
        <w:rPr>
          <w:rFonts w:asciiTheme="minorHAnsi" w:hAnsiTheme="minorHAnsi" w:cstheme="minorHAnsi"/>
          <w:sz w:val="20"/>
          <w:szCs w:val="20"/>
        </w:rPr>
        <w:t>) teilen genau diese Werte und suchen nach einer solchen wertschätzenden und inhaltlich versierten Persönlichkeit.</w:t>
      </w:r>
    </w:p>
    <w:p w14:paraId="6A983DD9" w14:textId="77777777" w:rsidR="001F756F" w:rsidRPr="001F756F" w:rsidRDefault="001F756F" w:rsidP="00F00D9A">
      <w:pPr>
        <w:rPr>
          <w:rFonts w:asciiTheme="minorHAnsi" w:hAnsiTheme="minorHAnsi" w:cstheme="minorHAnsi"/>
          <w:sz w:val="20"/>
          <w:szCs w:val="20"/>
        </w:rPr>
      </w:pPr>
    </w:p>
    <w:p w14:paraId="39E3640E" w14:textId="1A9F4149" w:rsidR="00F00D9A" w:rsidRPr="00F00D9A" w:rsidRDefault="00F00D9A" w:rsidP="00F00D9A">
      <w:pPr>
        <w:rPr>
          <w:rFonts w:asciiTheme="minorHAnsi" w:hAnsiTheme="minorHAnsi" w:cstheme="minorHAnsi"/>
          <w:b/>
          <w:bCs/>
          <w:sz w:val="20"/>
          <w:szCs w:val="20"/>
        </w:rPr>
      </w:pPr>
      <w:r w:rsidRPr="00F00D9A">
        <w:rPr>
          <w:rFonts w:asciiTheme="minorHAnsi" w:hAnsiTheme="minorHAnsi" w:cstheme="minorHAnsi"/>
          <w:b/>
          <w:bCs/>
          <w:sz w:val="20"/>
          <w:szCs w:val="20"/>
        </w:rPr>
        <w:t>Dein zukünftiger Wirkungsbereich:</w:t>
      </w:r>
    </w:p>
    <w:p w14:paraId="5A488AC5" w14:textId="77777777" w:rsidR="0019158C" w:rsidRDefault="00F00D9A" w:rsidP="0019158C">
      <w:pPr>
        <w:numPr>
          <w:ilvl w:val="0"/>
          <w:numId w:val="32"/>
        </w:numPr>
        <w:rPr>
          <w:rFonts w:asciiTheme="minorHAnsi" w:hAnsiTheme="minorHAnsi" w:cstheme="minorHAnsi"/>
          <w:sz w:val="20"/>
          <w:szCs w:val="20"/>
        </w:rPr>
      </w:pPr>
      <w:r w:rsidRPr="00F00D9A">
        <w:rPr>
          <w:rFonts w:asciiTheme="minorHAnsi" w:hAnsiTheme="minorHAnsi" w:cstheme="minorHAnsi"/>
          <w:sz w:val="20"/>
          <w:szCs w:val="20"/>
        </w:rPr>
        <w:t xml:space="preserve">Als integraler Bestandteil unseres Kursentwicklungsteams trägst du maßgeblich zur didaktischen Konzeption und inhaltlichen Entwicklung von patientenzentrierten </w:t>
      </w:r>
      <w:proofErr w:type="spellStart"/>
      <w:r w:rsidRPr="00F00D9A">
        <w:rPr>
          <w:rFonts w:asciiTheme="minorHAnsi" w:hAnsiTheme="minorHAnsi" w:cstheme="minorHAnsi"/>
          <w:sz w:val="20"/>
          <w:szCs w:val="20"/>
        </w:rPr>
        <w:t>e-Learnings</w:t>
      </w:r>
      <w:proofErr w:type="spellEnd"/>
      <w:r w:rsidRPr="00F00D9A">
        <w:rPr>
          <w:rFonts w:asciiTheme="minorHAnsi" w:hAnsiTheme="minorHAnsi" w:cstheme="minorHAnsi"/>
          <w:sz w:val="20"/>
          <w:szCs w:val="20"/>
        </w:rPr>
        <w:t xml:space="preserve"> und Programmen für chronisch Kranke und ihre Angehörigen bei und hilfst damit, deren Lebensqualität zu verbessern.</w:t>
      </w:r>
    </w:p>
    <w:p w14:paraId="18971BE2" w14:textId="084F0391" w:rsidR="00F00D9A" w:rsidRPr="0019158C" w:rsidRDefault="00F00D9A" w:rsidP="0019158C">
      <w:pPr>
        <w:numPr>
          <w:ilvl w:val="0"/>
          <w:numId w:val="32"/>
        </w:numPr>
        <w:rPr>
          <w:rFonts w:asciiTheme="minorHAnsi" w:hAnsiTheme="minorHAnsi" w:cstheme="minorHAnsi"/>
          <w:sz w:val="20"/>
          <w:szCs w:val="20"/>
        </w:rPr>
      </w:pPr>
      <w:r w:rsidRPr="0019158C">
        <w:rPr>
          <w:rFonts w:asciiTheme="minorHAnsi" w:hAnsiTheme="minorHAnsi" w:cstheme="minorHAnsi"/>
          <w:sz w:val="20"/>
          <w:szCs w:val="20"/>
        </w:rPr>
        <w:t>Du trägst die Verantwortung für die inhaltliche Aufbereitung und medientechnische Umsetzung geeigneter Inhalte.</w:t>
      </w:r>
    </w:p>
    <w:p w14:paraId="76A8C876" w14:textId="4AD1530C" w:rsidR="007A2256" w:rsidRPr="00F00D9A" w:rsidRDefault="007A2256" w:rsidP="00F00D9A">
      <w:pPr>
        <w:numPr>
          <w:ilvl w:val="0"/>
          <w:numId w:val="32"/>
        </w:numPr>
        <w:rPr>
          <w:rFonts w:asciiTheme="minorHAnsi" w:hAnsiTheme="minorHAnsi" w:cstheme="minorHAnsi"/>
          <w:sz w:val="20"/>
          <w:szCs w:val="20"/>
        </w:rPr>
      </w:pPr>
      <w:r>
        <w:rPr>
          <w:rFonts w:asciiTheme="minorHAnsi" w:hAnsiTheme="minorHAnsi" w:cstheme="minorHAnsi"/>
          <w:sz w:val="20"/>
          <w:szCs w:val="20"/>
        </w:rPr>
        <w:t>Du bist die e</w:t>
      </w:r>
      <w:r w:rsidRPr="007A2256">
        <w:rPr>
          <w:rFonts w:asciiTheme="minorHAnsi" w:hAnsiTheme="minorHAnsi" w:cstheme="minorHAnsi"/>
          <w:sz w:val="20"/>
          <w:szCs w:val="20"/>
        </w:rPr>
        <w:t xml:space="preserve">rste Ansprechperson </w:t>
      </w:r>
      <w:r>
        <w:rPr>
          <w:rFonts w:asciiTheme="minorHAnsi" w:hAnsiTheme="minorHAnsi" w:cstheme="minorHAnsi"/>
          <w:sz w:val="20"/>
          <w:szCs w:val="20"/>
        </w:rPr>
        <w:t xml:space="preserve">für alle intern und extern involvierten Personen </w:t>
      </w:r>
      <w:r w:rsidRPr="007A2256">
        <w:rPr>
          <w:rFonts w:asciiTheme="minorHAnsi" w:hAnsiTheme="minorHAnsi" w:cstheme="minorHAnsi"/>
          <w:sz w:val="20"/>
          <w:szCs w:val="20"/>
        </w:rPr>
        <w:t>während der gesamten Projektphase</w:t>
      </w:r>
      <w:r>
        <w:rPr>
          <w:rFonts w:asciiTheme="minorHAnsi" w:hAnsiTheme="minorHAnsi" w:cstheme="minorHAnsi"/>
          <w:sz w:val="20"/>
          <w:szCs w:val="20"/>
        </w:rPr>
        <w:t>.</w:t>
      </w:r>
    </w:p>
    <w:p w14:paraId="78157149" w14:textId="77777777" w:rsidR="00F00D9A" w:rsidRPr="00F00D9A" w:rsidRDefault="00F00D9A" w:rsidP="00F00D9A">
      <w:pPr>
        <w:numPr>
          <w:ilvl w:val="0"/>
          <w:numId w:val="32"/>
        </w:numPr>
        <w:rPr>
          <w:rFonts w:asciiTheme="minorHAnsi" w:hAnsiTheme="minorHAnsi" w:cstheme="minorHAnsi"/>
          <w:sz w:val="20"/>
          <w:szCs w:val="20"/>
        </w:rPr>
      </w:pPr>
      <w:r w:rsidRPr="00F00D9A">
        <w:rPr>
          <w:rFonts w:asciiTheme="minorHAnsi" w:hAnsiTheme="minorHAnsi" w:cstheme="minorHAnsi"/>
          <w:sz w:val="20"/>
          <w:szCs w:val="20"/>
        </w:rPr>
        <w:t>Du erstellst Projektpläne, hast Meilensteine und Deadlines im Blick.</w:t>
      </w:r>
    </w:p>
    <w:p w14:paraId="69A7E298" w14:textId="77777777" w:rsidR="00F00D9A" w:rsidRPr="00F00D9A" w:rsidRDefault="00F00D9A" w:rsidP="00F00D9A">
      <w:pPr>
        <w:numPr>
          <w:ilvl w:val="0"/>
          <w:numId w:val="32"/>
        </w:numPr>
        <w:rPr>
          <w:rFonts w:asciiTheme="minorHAnsi" w:hAnsiTheme="minorHAnsi" w:cstheme="minorHAnsi"/>
          <w:sz w:val="20"/>
          <w:szCs w:val="20"/>
        </w:rPr>
      </w:pPr>
      <w:r w:rsidRPr="00F00D9A">
        <w:rPr>
          <w:rFonts w:asciiTheme="minorHAnsi" w:hAnsiTheme="minorHAnsi" w:cstheme="minorHAnsi"/>
          <w:sz w:val="20"/>
          <w:szCs w:val="20"/>
        </w:rPr>
        <w:t xml:space="preserve">Du organisierst und führst Interviews mit </w:t>
      </w:r>
      <w:proofErr w:type="spellStart"/>
      <w:proofErr w:type="gramStart"/>
      <w:r w:rsidRPr="00F00D9A">
        <w:rPr>
          <w:rFonts w:asciiTheme="minorHAnsi" w:hAnsiTheme="minorHAnsi" w:cstheme="minorHAnsi"/>
          <w:sz w:val="20"/>
          <w:szCs w:val="20"/>
        </w:rPr>
        <w:t>Fachexpert:innen</w:t>
      </w:r>
      <w:proofErr w:type="spellEnd"/>
      <w:proofErr w:type="gramEnd"/>
      <w:r w:rsidRPr="00F00D9A">
        <w:rPr>
          <w:rFonts w:asciiTheme="minorHAnsi" w:hAnsiTheme="minorHAnsi" w:cstheme="minorHAnsi"/>
          <w:sz w:val="20"/>
          <w:szCs w:val="20"/>
        </w:rPr>
        <w:t>.</w:t>
      </w:r>
    </w:p>
    <w:p w14:paraId="68ACE2C5" w14:textId="4F3785F4" w:rsidR="00F00D9A" w:rsidRPr="00F00D9A" w:rsidRDefault="00F00D9A" w:rsidP="00F00D9A">
      <w:pPr>
        <w:numPr>
          <w:ilvl w:val="0"/>
          <w:numId w:val="32"/>
        </w:numPr>
        <w:rPr>
          <w:rFonts w:asciiTheme="minorHAnsi" w:hAnsiTheme="minorHAnsi" w:cstheme="minorHAnsi"/>
          <w:sz w:val="20"/>
          <w:szCs w:val="20"/>
        </w:rPr>
      </w:pPr>
      <w:r w:rsidRPr="00F00D9A">
        <w:rPr>
          <w:rFonts w:asciiTheme="minorHAnsi" w:hAnsiTheme="minorHAnsi" w:cstheme="minorHAnsi"/>
          <w:sz w:val="20"/>
          <w:szCs w:val="20"/>
        </w:rPr>
        <w:t>Du kommunizierst mit Freelancern, inklusive inhaltlicher Briefings und Feedback</w:t>
      </w:r>
      <w:r w:rsidR="003B0CED">
        <w:rPr>
          <w:rFonts w:asciiTheme="minorHAnsi" w:hAnsiTheme="minorHAnsi" w:cstheme="minorHAnsi"/>
          <w:sz w:val="20"/>
          <w:szCs w:val="20"/>
        </w:rPr>
        <w:t>.</w:t>
      </w:r>
    </w:p>
    <w:p w14:paraId="4B847B94" w14:textId="7E39CADA" w:rsidR="00F00D9A" w:rsidRPr="00F00D9A" w:rsidRDefault="00F00D9A" w:rsidP="00F00D9A">
      <w:pPr>
        <w:numPr>
          <w:ilvl w:val="0"/>
          <w:numId w:val="32"/>
        </w:numPr>
        <w:rPr>
          <w:rFonts w:asciiTheme="minorHAnsi" w:hAnsiTheme="minorHAnsi" w:cstheme="minorHAnsi"/>
          <w:sz w:val="20"/>
          <w:szCs w:val="20"/>
        </w:rPr>
      </w:pPr>
      <w:r w:rsidRPr="00F00D9A">
        <w:rPr>
          <w:rFonts w:asciiTheme="minorHAnsi" w:hAnsiTheme="minorHAnsi" w:cstheme="minorHAnsi"/>
          <w:sz w:val="20"/>
          <w:szCs w:val="20"/>
        </w:rPr>
        <w:t>Troubleshooting</w:t>
      </w:r>
      <w:r w:rsidR="007A2256">
        <w:rPr>
          <w:rFonts w:asciiTheme="minorHAnsi" w:hAnsiTheme="minorHAnsi" w:cstheme="minorHAnsi"/>
          <w:sz w:val="20"/>
          <w:szCs w:val="20"/>
        </w:rPr>
        <w:t>,</w:t>
      </w:r>
      <w:r w:rsidRPr="00F00D9A">
        <w:rPr>
          <w:rFonts w:asciiTheme="minorHAnsi" w:hAnsiTheme="minorHAnsi" w:cstheme="minorHAnsi"/>
          <w:sz w:val="20"/>
          <w:szCs w:val="20"/>
        </w:rPr>
        <w:t xml:space="preserve"> um deine Schulungen zu einem erfolgreichen Abschluss zu bringen</w:t>
      </w:r>
      <w:r w:rsidR="003B0CED">
        <w:rPr>
          <w:rFonts w:asciiTheme="minorHAnsi" w:hAnsiTheme="minorHAnsi" w:cstheme="minorHAnsi"/>
          <w:sz w:val="20"/>
          <w:szCs w:val="20"/>
        </w:rPr>
        <w:t>.</w:t>
      </w:r>
    </w:p>
    <w:p w14:paraId="3485B8B4" w14:textId="35938585" w:rsidR="00F00D9A" w:rsidRPr="00F00D9A" w:rsidRDefault="00F00D9A" w:rsidP="00F00D9A">
      <w:pPr>
        <w:rPr>
          <w:rFonts w:asciiTheme="minorHAnsi" w:hAnsiTheme="minorHAnsi" w:cstheme="minorHAnsi"/>
          <w:sz w:val="20"/>
          <w:szCs w:val="20"/>
        </w:rPr>
      </w:pPr>
    </w:p>
    <w:p w14:paraId="090BA65D" w14:textId="77777777" w:rsidR="00F00D9A" w:rsidRPr="00F00D9A" w:rsidRDefault="00F00D9A" w:rsidP="00F00D9A">
      <w:pPr>
        <w:rPr>
          <w:rFonts w:asciiTheme="minorHAnsi" w:hAnsiTheme="minorHAnsi" w:cstheme="minorHAnsi"/>
          <w:b/>
          <w:bCs/>
          <w:sz w:val="20"/>
          <w:szCs w:val="20"/>
        </w:rPr>
      </w:pPr>
      <w:r w:rsidRPr="00F00D9A">
        <w:rPr>
          <w:rFonts w:asciiTheme="minorHAnsi" w:hAnsiTheme="minorHAnsi" w:cstheme="minorHAnsi"/>
          <w:b/>
          <w:bCs/>
          <w:sz w:val="20"/>
          <w:szCs w:val="20"/>
        </w:rPr>
        <w:t>Dein Profil</w:t>
      </w:r>
    </w:p>
    <w:p w14:paraId="54B3180F" w14:textId="7088293C" w:rsidR="0019158C" w:rsidRPr="0019158C" w:rsidRDefault="0019158C" w:rsidP="0019158C">
      <w:pPr>
        <w:numPr>
          <w:ilvl w:val="0"/>
          <w:numId w:val="33"/>
        </w:numPr>
        <w:rPr>
          <w:rFonts w:asciiTheme="minorHAnsi" w:hAnsiTheme="minorHAnsi" w:cstheme="minorHAnsi"/>
          <w:sz w:val="20"/>
          <w:szCs w:val="20"/>
        </w:rPr>
      </w:pPr>
      <w:r w:rsidRPr="0019158C">
        <w:rPr>
          <w:rFonts w:asciiTheme="minorHAnsi" w:hAnsiTheme="minorHAnsi" w:cstheme="minorHAnsi"/>
          <w:sz w:val="20"/>
          <w:szCs w:val="20"/>
        </w:rPr>
        <w:t xml:space="preserve">Studium (Uni, FH) im Bereich Public Health, Gesundheitsförderung, Wirtschaft, </w:t>
      </w:r>
      <w:proofErr w:type="spellStart"/>
      <w:r w:rsidR="00F510CD">
        <w:rPr>
          <w:rFonts w:asciiTheme="minorHAnsi" w:hAnsiTheme="minorHAnsi" w:cstheme="minorHAnsi"/>
          <w:sz w:val="20"/>
          <w:szCs w:val="20"/>
        </w:rPr>
        <w:t>Projektmangement</w:t>
      </w:r>
      <w:proofErr w:type="spellEnd"/>
      <w:r w:rsidR="00F510CD">
        <w:rPr>
          <w:rFonts w:asciiTheme="minorHAnsi" w:hAnsiTheme="minorHAnsi" w:cstheme="minorHAnsi"/>
          <w:sz w:val="20"/>
          <w:szCs w:val="20"/>
        </w:rPr>
        <w:t xml:space="preserve">, </w:t>
      </w:r>
      <w:r w:rsidRPr="0019158C">
        <w:rPr>
          <w:rFonts w:asciiTheme="minorHAnsi" w:hAnsiTheme="minorHAnsi" w:cstheme="minorHAnsi"/>
          <w:sz w:val="20"/>
          <w:szCs w:val="20"/>
        </w:rPr>
        <w:t>Pädagogik, o.ä.</w:t>
      </w:r>
      <w:r>
        <w:rPr>
          <w:rFonts w:asciiTheme="minorHAnsi" w:hAnsiTheme="minorHAnsi" w:cstheme="minorHAnsi"/>
          <w:sz w:val="20"/>
          <w:szCs w:val="20"/>
        </w:rPr>
        <w:t xml:space="preserve"> und starkes Interesse für den Gesundheitsbereich</w:t>
      </w:r>
    </w:p>
    <w:p w14:paraId="306E4E93" w14:textId="77777777" w:rsidR="00F00D9A" w:rsidRDefault="00F00D9A" w:rsidP="00F00D9A">
      <w:pPr>
        <w:numPr>
          <w:ilvl w:val="0"/>
          <w:numId w:val="33"/>
        </w:numPr>
        <w:rPr>
          <w:rFonts w:asciiTheme="minorHAnsi" w:hAnsiTheme="minorHAnsi" w:cstheme="minorHAnsi"/>
          <w:sz w:val="20"/>
          <w:szCs w:val="20"/>
        </w:rPr>
      </w:pPr>
      <w:r w:rsidRPr="00F00D9A">
        <w:rPr>
          <w:rFonts w:asciiTheme="minorHAnsi" w:hAnsiTheme="minorHAnsi" w:cstheme="minorHAnsi"/>
          <w:sz w:val="20"/>
          <w:szCs w:val="20"/>
        </w:rPr>
        <w:t>Du arbeitest gerne analytisch und bist in der Lage, komplexe Inhalte effektiv zu strukturieren.</w:t>
      </w:r>
    </w:p>
    <w:p w14:paraId="12C927F6" w14:textId="77777777" w:rsidR="00F00D9A" w:rsidRPr="00F00D9A" w:rsidRDefault="00F00D9A" w:rsidP="00F00D9A">
      <w:pPr>
        <w:numPr>
          <w:ilvl w:val="0"/>
          <w:numId w:val="33"/>
        </w:numPr>
        <w:rPr>
          <w:rFonts w:asciiTheme="minorHAnsi" w:hAnsiTheme="minorHAnsi" w:cstheme="minorHAnsi"/>
          <w:sz w:val="20"/>
          <w:szCs w:val="20"/>
        </w:rPr>
      </w:pPr>
      <w:r w:rsidRPr="00F00D9A">
        <w:rPr>
          <w:rFonts w:asciiTheme="minorHAnsi" w:hAnsiTheme="minorHAnsi" w:cstheme="minorHAnsi"/>
          <w:sz w:val="20"/>
          <w:szCs w:val="20"/>
        </w:rPr>
        <w:t>In der Umsetzung der Inhalte lässt du auch gerne deiner Kreativität freien Lauf.</w:t>
      </w:r>
    </w:p>
    <w:p w14:paraId="07DD489E" w14:textId="450A8821" w:rsidR="003B0CED" w:rsidRPr="00F00D9A" w:rsidRDefault="004968EB" w:rsidP="003B0CED">
      <w:pPr>
        <w:numPr>
          <w:ilvl w:val="0"/>
          <w:numId w:val="33"/>
        </w:numPr>
        <w:rPr>
          <w:rFonts w:asciiTheme="minorHAnsi" w:hAnsiTheme="minorHAnsi" w:cstheme="minorHAnsi"/>
          <w:sz w:val="20"/>
          <w:szCs w:val="20"/>
        </w:rPr>
      </w:pPr>
      <w:r>
        <w:rPr>
          <w:rFonts w:asciiTheme="minorHAnsi" w:hAnsiTheme="minorHAnsi" w:cstheme="minorHAnsi"/>
          <w:sz w:val="20"/>
          <w:szCs w:val="20"/>
        </w:rPr>
        <w:t xml:space="preserve">Du </w:t>
      </w:r>
      <w:r w:rsidR="003B0CED">
        <w:rPr>
          <w:rFonts w:asciiTheme="minorHAnsi" w:hAnsiTheme="minorHAnsi" w:cstheme="minorHAnsi"/>
          <w:sz w:val="20"/>
          <w:szCs w:val="20"/>
        </w:rPr>
        <w:t xml:space="preserve">kommunizierst </w:t>
      </w:r>
      <w:r>
        <w:rPr>
          <w:rFonts w:asciiTheme="minorHAnsi" w:hAnsiTheme="minorHAnsi" w:cstheme="minorHAnsi"/>
          <w:sz w:val="20"/>
          <w:szCs w:val="20"/>
        </w:rPr>
        <w:t xml:space="preserve">gerne </w:t>
      </w:r>
      <w:r w:rsidR="003B0CED">
        <w:rPr>
          <w:rFonts w:asciiTheme="minorHAnsi" w:hAnsiTheme="minorHAnsi" w:cstheme="minorHAnsi"/>
          <w:sz w:val="20"/>
          <w:szCs w:val="20"/>
        </w:rPr>
        <w:t xml:space="preserve">mit </w:t>
      </w:r>
      <w:proofErr w:type="spellStart"/>
      <w:proofErr w:type="gramStart"/>
      <w:r w:rsidR="003B0CED">
        <w:rPr>
          <w:rFonts w:asciiTheme="minorHAnsi" w:hAnsiTheme="minorHAnsi" w:cstheme="minorHAnsi"/>
          <w:sz w:val="20"/>
          <w:szCs w:val="20"/>
        </w:rPr>
        <w:t>Expert:innen</w:t>
      </w:r>
      <w:proofErr w:type="spellEnd"/>
      <w:proofErr w:type="gramEnd"/>
      <w:r w:rsidR="003B0CED">
        <w:rPr>
          <w:rFonts w:asciiTheme="minorHAnsi" w:hAnsiTheme="minorHAnsi" w:cstheme="minorHAnsi"/>
          <w:sz w:val="20"/>
          <w:szCs w:val="20"/>
        </w:rPr>
        <w:t xml:space="preserve">, </w:t>
      </w:r>
      <w:proofErr w:type="spellStart"/>
      <w:r w:rsidR="003B0CED">
        <w:rPr>
          <w:rFonts w:asciiTheme="minorHAnsi" w:hAnsiTheme="minorHAnsi" w:cstheme="minorHAnsi"/>
          <w:sz w:val="20"/>
          <w:szCs w:val="20"/>
        </w:rPr>
        <w:t>Kund:innen</w:t>
      </w:r>
      <w:proofErr w:type="spellEnd"/>
      <w:r w:rsidR="003B0CED">
        <w:rPr>
          <w:rFonts w:asciiTheme="minorHAnsi" w:hAnsiTheme="minorHAnsi" w:cstheme="minorHAnsi"/>
          <w:sz w:val="20"/>
          <w:szCs w:val="20"/>
        </w:rPr>
        <w:t xml:space="preserve"> und Freelancern.</w:t>
      </w:r>
    </w:p>
    <w:p w14:paraId="4A0EB194" w14:textId="77777777" w:rsidR="00F00D9A" w:rsidRPr="00F00D9A" w:rsidRDefault="00F00D9A" w:rsidP="00F00D9A">
      <w:pPr>
        <w:numPr>
          <w:ilvl w:val="0"/>
          <w:numId w:val="33"/>
        </w:numPr>
        <w:rPr>
          <w:rFonts w:asciiTheme="minorHAnsi" w:hAnsiTheme="minorHAnsi" w:cstheme="minorHAnsi"/>
          <w:sz w:val="20"/>
          <w:szCs w:val="20"/>
        </w:rPr>
      </w:pPr>
      <w:r w:rsidRPr="00F00D9A">
        <w:rPr>
          <w:rFonts w:asciiTheme="minorHAnsi" w:hAnsiTheme="minorHAnsi" w:cstheme="minorHAnsi"/>
          <w:sz w:val="20"/>
          <w:szCs w:val="20"/>
        </w:rPr>
        <w:t>Genauigkeit und der Blick auf das große Ganze schließen sich für dich nicht aus.</w:t>
      </w:r>
    </w:p>
    <w:p w14:paraId="30BF50DC" w14:textId="77777777" w:rsidR="00F00D9A" w:rsidRPr="001F756F" w:rsidRDefault="00F00D9A" w:rsidP="00F00D9A">
      <w:pPr>
        <w:numPr>
          <w:ilvl w:val="0"/>
          <w:numId w:val="33"/>
        </w:numPr>
        <w:rPr>
          <w:rFonts w:asciiTheme="minorHAnsi" w:hAnsiTheme="minorHAnsi" w:cstheme="minorHAnsi"/>
          <w:sz w:val="20"/>
          <w:szCs w:val="20"/>
        </w:rPr>
      </w:pPr>
      <w:r w:rsidRPr="00F00D9A">
        <w:rPr>
          <w:rFonts w:asciiTheme="minorHAnsi" w:hAnsiTheme="minorHAnsi" w:cstheme="minorHAnsi"/>
          <w:sz w:val="20"/>
          <w:szCs w:val="20"/>
        </w:rPr>
        <w:t>Du agierst auch in Stresssituationen stets dienstleistungsorientiert und wertschätzend.</w:t>
      </w:r>
    </w:p>
    <w:p w14:paraId="510F78AE" w14:textId="77777777" w:rsidR="001F756F" w:rsidRPr="00F00D9A" w:rsidRDefault="001F756F" w:rsidP="001F756F">
      <w:pPr>
        <w:ind w:left="720"/>
        <w:rPr>
          <w:rFonts w:asciiTheme="minorHAnsi" w:hAnsiTheme="minorHAnsi" w:cstheme="minorHAnsi"/>
          <w:sz w:val="20"/>
          <w:szCs w:val="20"/>
        </w:rPr>
      </w:pPr>
    </w:p>
    <w:p w14:paraId="368DD673" w14:textId="77777777" w:rsidR="00F00D9A" w:rsidRPr="00F00D9A" w:rsidRDefault="00F00D9A" w:rsidP="00F00D9A">
      <w:pPr>
        <w:rPr>
          <w:rFonts w:asciiTheme="minorHAnsi" w:hAnsiTheme="minorHAnsi" w:cstheme="minorHAnsi"/>
          <w:b/>
          <w:bCs/>
          <w:sz w:val="20"/>
          <w:szCs w:val="20"/>
        </w:rPr>
      </w:pPr>
      <w:r w:rsidRPr="00F00D9A">
        <w:rPr>
          <w:rFonts w:asciiTheme="minorHAnsi" w:hAnsiTheme="minorHAnsi" w:cstheme="minorHAnsi"/>
          <w:b/>
          <w:bCs/>
          <w:sz w:val="20"/>
          <w:szCs w:val="20"/>
        </w:rPr>
        <w:t>Deine Benefits</w:t>
      </w:r>
    </w:p>
    <w:p w14:paraId="7A68BB09" w14:textId="3BFABB5D" w:rsidR="00F00D9A" w:rsidRPr="00F00D9A" w:rsidRDefault="00F00D9A" w:rsidP="00F00D9A">
      <w:pPr>
        <w:numPr>
          <w:ilvl w:val="0"/>
          <w:numId w:val="34"/>
        </w:numPr>
        <w:rPr>
          <w:rFonts w:asciiTheme="minorHAnsi" w:hAnsiTheme="minorHAnsi" w:cstheme="minorHAnsi"/>
          <w:sz w:val="20"/>
          <w:szCs w:val="20"/>
        </w:rPr>
      </w:pPr>
      <w:proofErr w:type="gramStart"/>
      <w:r w:rsidRPr="00F00D9A">
        <w:rPr>
          <w:rFonts w:asciiTheme="minorHAnsi" w:hAnsiTheme="minorHAnsi" w:cstheme="minorHAnsi"/>
          <w:sz w:val="20"/>
          <w:szCs w:val="20"/>
        </w:rPr>
        <w:t>Tolles</w:t>
      </w:r>
      <w:proofErr w:type="gramEnd"/>
      <w:r w:rsidRPr="00F00D9A">
        <w:rPr>
          <w:rFonts w:asciiTheme="minorHAnsi" w:hAnsiTheme="minorHAnsi" w:cstheme="minorHAnsi"/>
          <w:sz w:val="20"/>
          <w:szCs w:val="20"/>
        </w:rPr>
        <w:t xml:space="preserve"> Team, flache Hierarchien</w:t>
      </w:r>
    </w:p>
    <w:p w14:paraId="1EDC507E" w14:textId="2E033ECE" w:rsidR="00F00D9A" w:rsidRPr="00F00D9A" w:rsidRDefault="00F00D9A" w:rsidP="00F00D9A">
      <w:pPr>
        <w:numPr>
          <w:ilvl w:val="0"/>
          <w:numId w:val="34"/>
        </w:numPr>
        <w:rPr>
          <w:rFonts w:asciiTheme="minorHAnsi" w:hAnsiTheme="minorHAnsi" w:cstheme="minorHAnsi"/>
          <w:sz w:val="20"/>
          <w:szCs w:val="20"/>
        </w:rPr>
      </w:pPr>
      <w:r w:rsidRPr="00F00D9A">
        <w:rPr>
          <w:rFonts w:asciiTheme="minorHAnsi" w:hAnsiTheme="minorHAnsi" w:cstheme="minorHAnsi"/>
          <w:sz w:val="20"/>
          <w:szCs w:val="20"/>
        </w:rPr>
        <w:t>Hybrider Arbeitsplatz: Büro</w:t>
      </w:r>
      <w:r w:rsidR="001F756F">
        <w:rPr>
          <w:rFonts w:asciiTheme="minorHAnsi" w:hAnsiTheme="minorHAnsi" w:cstheme="minorHAnsi"/>
          <w:sz w:val="20"/>
          <w:szCs w:val="20"/>
        </w:rPr>
        <w:t xml:space="preserve"> Nähe Hauptuni</w:t>
      </w:r>
      <w:r w:rsidRPr="00F00D9A">
        <w:rPr>
          <w:rFonts w:asciiTheme="minorHAnsi" w:hAnsiTheme="minorHAnsi" w:cstheme="minorHAnsi"/>
          <w:sz w:val="20"/>
          <w:szCs w:val="20"/>
        </w:rPr>
        <w:t xml:space="preserve"> im </w:t>
      </w:r>
      <w:r w:rsidR="001F756F">
        <w:rPr>
          <w:rFonts w:asciiTheme="minorHAnsi" w:hAnsiTheme="minorHAnsi" w:cstheme="minorHAnsi"/>
          <w:sz w:val="20"/>
          <w:szCs w:val="20"/>
        </w:rPr>
        <w:t>9</w:t>
      </w:r>
      <w:r w:rsidRPr="00F00D9A">
        <w:rPr>
          <w:rFonts w:asciiTheme="minorHAnsi" w:hAnsiTheme="minorHAnsi" w:cstheme="minorHAnsi"/>
          <w:sz w:val="20"/>
          <w:szCs w:val="20"/>
        </w:rPr>
        <w:t>. Bezirk in Wien und teilweise Home-Office</w:t>
      </w:r>
    </w:p>
    <w:p w14:paraId="3905CAEC" w14:textId="3E2525BC" w:rsidR="00F00D9A" w:rsidRPr="0019158C" w:rsidRDefault="00F00D9A" w:rsidP="00BB1E8B">
      <w:pPr>
        <w:numPr>
          <w:ilvl w:val="0"/>
          <w:numId w:val="34"/>
        </w:numPr>
        <w:rPr>
          <w:rFonts w:asciiTheme="minorHAnsi" w:hAnsiTheme="minorHAnsi" w:cstheme="minorHAnsi"/>
          <w:sz w:val="20"/>
          <w:szCs w:val="20"/>
        </w:rPr>
      </w:pPr>
      <w:r w:rsidRPr="0019158C">
        <w:rPr>
          <w:rFonts w:asciiTheme="minorHAnsi" w:hAnsiTheme="minorHAnsi" w:cstheme="minorHAnsi"/>
          <w:sz w:val="20"/>
          <w:szCs w:val="20"/>
        </w:rPr>
        <w:t>Regelmäßiger Team-Lunch auf Firmenkosten und Teambuilding Events, Sommer- &amp; Winterfeste</w:t>
      </w:r>
    </w:p>
    <w:p w14:paraId="2E468771" w14:textId="77777777" w:rsidR="00F00D9A" w:rsidRPr="00F00D9A" w:rsidRDefault="00F00D9A" w:rsidP="00F00D9A">
      <w:pPr>
        <w:numPr>
          <w:ilvl w:val="0"/>
          <w:numId w:val="34"/>
        </w:numPr>
        <w:rPr>
          <w:rFonts w:asciiTheme="minorHAnsi" w:hAnsiTheme="minorHAnsi" w:cstheme="minorHAnsi"/>
          <w:sz w:val="20"/>
          <w:szCs w:val="20"/>
        </w:rPr>
      </w:pPr>
      <w:r w:rsidRPr="00F00D9A">
        <w:rPr>
          <w:rFonts w:asciiTheme="minorHAnsi" w:hAnsiTheme="minorHAnsi" w:cstheme="minorHAnsi"/>
          <w:sz w:val="20"/>
          <w:szCs w:val="20"/>
        </w:rPr>
        <w:t>Weiterbildungsmöglichkeiten und fixes Budget pro Jahr für Fortbildungen deiner Wahl (nach deinem ersten Jahr bei uns)</w:t>
      </w:r>
    </w:p>
    <w:p w14:paraId="62C6CD5F" w14:textId="77777777" w:rsidR="00F00D9A" w:rsidRPr="00F00D9A" w:rsidRDefault="00F00D9A" w:rsidP="00F00D9A">
      <w:pPr>
        <w:numPr>
          <w:ilvl w:val="0"/>
          <w:numId w:val="34"/>
        </w:numPr>
        <w:rPr>
          <w:rFonts w:asciiTheme="minorHAnsi" w:hAnsiTheme="minorHAnsi" w:cstheme="minorHAnsi"/>
          <w:sz w:val="20"/>
          <w:szCs w:val="20"/>
        </w:rPr>
      </w:pPr>
      <w:r w:rsidRPr="00F00D9A">
        <w:rPr>
          <w:rFonts w:asciiTheme="minorHAnsi" w:hAnsiTheme="minorHAnsi" w:cstheme="minorHAnsi"/>
          <w:sz w:val="20"/>
          <w:szCs w:val="20"/>
        </w:rPr>
        <w:t>Flexible Zeit- und Arbeitseinteilung</w:t>
      </w:r>
    </w:p>
    <w:p w14:paraId="7FC18EBF" w14:textId="77777777" w:rsidR="00F00D9A" w:rsidRPr="00F00D9A" w:rsidRDefault="00F00D9A" w:rsidP="00F00D9A">
      <w:pPr>
        <w:numPr>
          <w:ilvl w:val="0"/>
          <w:numId w:val="34"/>
        </w:numPr>
        <w:rPr>
          <w:rFonts w:asciiTheme="minorHAnsi" w:hAnsiTheme="minorHAnsi" w:cstheme="minorHAnsi"/>
          <w:sz w:val="20"/>
          <w:szCs w:val="20"/>
        </w:rPr>
      </w:pPr>
      <w:r w:rsidRPr="00F00D9A">
        <w:rPr>
          <w:rFonts w:asciiTheme="minorHAnsi" w:hAnsiTheme="minorHAnsi" w:cstheme="minorHAnsi"/>
          <w:sz w:val="20"/>
          <w:szCs w:val="20"/>
        </w:rPr>
        <w:t>Zugang zu Hörbüchern und E-Books</w:t>
      </w:r>
    </w:p>
    <w:p w14:paraId="3F8E4267" w14:textId="77777777" w:rsidR="00F00D9A" w:rsidRPr="00F00D9A" w:rsidRDefault="00F00D9A" w:rsidP="00F00D9A">
      <w:pPr>
        <w:numPr>
          <w:ilvl w:val="0"/>
          <w:numId w:val="34"/>
        </w:numPr>
        <w:rPr>
          <w:rFonts w:asciiTheme="minorHAnsi" w:hAnsiTheme="minorHAnsi" w:cstheme="minorHAnsi"/>
          <w:sz w:val="20"/>
          <w:szCs w:val="20"/>
        </w:rPr>
      </w:pPr>
      <w:r w:rsidRPr="00F00D9A">
        <w:rPr>
          <w:rFonts w:asciiTheme="minorHAnsi" w:hAnsiTheme="minorHAnsi" w:cstheme="minorHAnsi"/>
          <w:sz w:val="20"/>
          <w:szCs w:val="20"/>
        </w:rPr>
        <w:t>Offene Feedback- und Fehlerkultur sowie gemeinsames Anstoßen auf abgeschlossene Projekte</w:t>
      </w:r>
    </w:p>
    <w:p w14:paraId="4F963D90" w14:textId="77777777" w:rsidR="00F00D9A" w:rsidRPr="00F00D9A" w:rsidRDefault="00F00D9A" w:rsidP="00F00D9A">
      <w:pPr>
        <w:numPr>
          <w:ilvl w:val="0"/>
          <w:numId w:val="34"/>
        </w:numPr>
        <w:rPr>
          <w:rFonts w:asciiTheme="minorHAnsi" w:hAnsiTheme="minorHAnsi" w:cstheme="minorHAnsi"/>
          <w:sz w:val="20"/>
          <w:szCs w:val="20"/>
        </w:rPr>
      </w:pPr>
      <w:r w:rsidRPr="00F00D9A">
        <w:rPr>
          <w:rFonts w:asciiTheme="minorHAnsi" w:hAnsiTheme="minorHAnsi" w:cstheme="minorHAnsi"/>
          <w:sz w:val="20"/>
          <w:szCs w:val="20"/>
        </w:rPr>
        <w:t xml:space="preserve">Hundefreundliches Büro (inkl. </w:t>
      </w:r>
      <w:proofErr w:type="gramStart"/>
      <w:r w:rsidRPr="00F00D9A">
        <w:rPr>
          <w:rFonts w:asciiTheme="minorHAnsi" w:hAnsiTheme="minorHAnsi" w:cstheme="minorHAnsi"/>
          <w:sz w:val="20"/>
          <w:szCs w:val="20"/>
        </w:rPr>
        <w:t>Bürohunde )</w:t>
      </w:r>
      <w:proofErr w:type="gramEnd"/>
    </w:p>
    <w:p w14:paraId="444BB63A" w14:textId="77777777" w:rsidR="004968EB" w:rsidRPr="00F00D9A" w:rsidRDefault="004968EB" w:rsidP="00F00D9A">
      <w:pPr>
        <w:rPr>
          <w:rFonts w:asciiTheme="minorHAnsi" w:hAnsiTheme="minorHAnsi" w:cstheme="minorHAnsi"/>
          <w:sz w:val="20"/>
          <w:szCs w:val="20"/>
        </w:rPr>
      </w:pPr>
    </w:p>
    <w:p w14:paraId="7DCDA600" w14:textId="77777777"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lastRenderedPageBreak/>
        <w:t>Wenn du danach strebst, einen echten Unterschied in der Welt zu machen und Freude an der Kursentwicklung und am Projektmanagement hast, möchten wir dich kennenlernen. Bewirb dich heute und sei Teil unseres engagierten selpers-Teams!</w:t>
      </w:r>
    </w:p>
    <w:p w14:paraId="55664C7A" w14:textId="77777777"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Start ab sofort möglich, 30-38,5 Wochenstunden, Standort Wien bzw. Remote</w:t>
      </w:r>
    </w:p>
    <w:p w14:paraId="5090D589" w14:textId="07F6C50A"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 xml:space="preserve">Gehalt: </w:t>
      </w:r>
      <w:r w:rsidR="003B0CED">
        <w:rPr>
          <w:rFonts w:asciiTheme="minorHAnsi" w:hAnsiTheme="minorHAnsi" w:cstheme="minorHAnsi"/>
          <w:sz w:val="20"/>
          <w:szCs w:val="20"/>
        </w:rPr>
        <w:t>38</w:t>
      </w:r>
      <w:r w:rsidRPr="00F00D9A">
        <w:rPr>
          <w:rFonts w:asciiTheme="minorHAnsi" w:hAnsiTheme="minorHAnsi" w:cstheme="minorHAnsi"/>
          <w:sz w:val="20"/>
          <w:szCs w:val="20"/>
        </w:rPr>
        <w:t>.000 brutto pro Jahr (bei Vollzeit 38,5 Stunden) mit Bereitschaft zur Überzahlung</w:t>
      </w:r>
    </w:p>
    <w:p w14:paraId="5F5CD437" w14:textId="59C78241" w:rsidR="00F00D9A" w:rsidRPr="00F00D9A" w:rsidRDefault="00F00D9A" w:rsidP="00F00D9A">
      <w:pPr>
        <w:rPr>
          <w:rFonts w:asciiTheme="minorHAnsi" w:hAnsiTheme="minorHAnsi" w:cstheme="minorHAnsi"/>
          <w:sz w:val="20"/>
          <w:szCs w:val="20"/>
        </w:rPr>
      </w:pPr>
    </w:p>
    <w:p w14:paraId="07462DF5" w14:textId="77777777"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Du bist dir nicht sicher, ob du alle Anforderungen erfüllst?</w:t>
      </w:r>
    </w:p>
    <w:p w14:paraId="2A5DB9AA" w14:textId="77777777"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Studien zeigen, dass sich tendenziell Männer bereits bei 60 % Übereinstimmung bewerben, während Frauen oft nur bei 100% Überschneidung ihren Lebenslauf abschicken. Wenn du glaubst die Anforderungen nicht vollständig zu erfüllen, wir aber dein Interesse geweckt haben, schick uns trotzdem deine Bewerbung.</w:t>
      </w:r>
    </w:p>
    <w:p w14:paraId="68A8884C" w14:textId="55DCD4E6" w:rsidR="00F00D9A" w:rsidRPr="00F00D9A" w:rsidRDefault="00F00D9A" w:rsidP="00F00D9A">
      <w:pPr>
        <w:rPr>
          <w:rFonts w:asciiTheme="minorHAnsi" w:hAnsiTheme="minorHAnsi" w:cstheme="minorHAnsi"/>
          <w:sz w:val="20"/>
          <w:szCs w:val="20"/>
        </w:rPr>
      </w:pPr>
    </w:p>
    <w:p w14:paraId="2481A7C6" w14:textId="54813A62" w:rsidR="00F00D9A" w:rsidRPr="00F00D9A"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Bewirb dich unter</w:t>
      </w:r>
      <w:r w:rsidR="001F756F" w:rsidRPr="001F756F">
        <w:rPr>
          <w:rFonts w:asciiTheme="minorHAnsi" w:hAnsiTheme="minorHAnsi" w:cstheme="minorHAnsi"/>
          <w:sz w:val="20"/>
          <w:szCs w:val="20"/>
        </w:rPr>
        <w:t xml:space="preserve"> </w:t>
      </w:r>
      <w:hyperlink r:id="rId9" w:tgtFrame="_blank" w:history="1">
        <w:r w:rsidRPr="00F00D9A">
          <w:rPr>
            <w:rStyle w:val="Hyperlink"/>
            <w:rFonts w:asciiTheme="minorHAnsi" w:hAnsiTheme="minorHAnsi" w:cstheme="minorHAnsi"/>
            <w:sz w:val="20"/>
            <w:szCs w:val="20"/>
          </w:rPr>
          <w:t>karriere@selpers.com</w:t>
        </w:r>
      </w:hyperlink>
      <w:r w:rsidR="001F756F" w:rsidRPr="001F756F">
        <w:rPr>
          <w:rFonts w:asciiTheme="minorHAnsi" w:hAnsiTheme="minorHAnsi" w:cstheme="minorHAnsi"/>
          <w:sz w:val="20"/>
          <w:szCs w:val="20"/>
        </w:rPr>
        <w:t xml:space="preserve"> </w:t>
      </w:r>
      <w:r w:rsidRPr="00F00D9A">
        <w:rPr>
          <w:rFonts w:asciiTheme="minorHAnsi" w:hAnsiTheme="minorHAnsi" w:cstheme="minorHAnsi"/>
          <w:sz w:val="20"/>
          <w:szCs w:val="20"/>
        </w:rPr>
        <w:t>/ Dr. Anita H</w:t>
      </w:r>
      <w:r w:rsidR="001F756F" w:rsidRPr="001F756F">
        <w:rPr>
          <w:rFonts w:asciiTheme="minorHAnsi" w:hAnsiTheme="minorHAnsi" w:cstheme="minorHAnsi"/>
          <w:sz w:val="20"/>
          <w:szCs w:val="20"/>
        </w:rPr>
        <w:t>oe</w:t>
      </w:r>
      <w:r w:rsidRPr="00F00D9A">
        <w:rPr>
          <w:rFonts w:asciiTheme="minorHAnsi" w:hAnsiTheme="minorHAnsi" w:cstheme="minorHAnsi"/>
          <w:sz w:val="20"/>
          <w:szCs w:val="20"/>
        </w:rPr>
        <w:t>rburger wir freuen uns darauf dich kennenzulernen.</w:t>
      </w:r>
    </w:p>
    <w:p w14:paraId="04746828" w14:textId="77777777" w:rsidR="003B0CED" w:rsidRDefault="00F00D9A" w:rsidP="00F00D9A">
      <w:pPr>
        <w:rPr>
          <w:rFonts w:asciiTheme="minorHAnsi" w:hAnsiTheme="minorHAnsi" w:cstheme="minorHAnsi"/>
          <w:sz w:val="20"/>
          <w:szCs w:val="20"/>
          <w:lang w:val="en-US"/>
        </w:rPr>
      </w:pPr>
      <w:r w:rsidRPr="00F00D9A">
        <w:rPr>
          <w:rFonts w:asciiTheme="minorHAnsi" w:hAnsiTheme="minorHAnsi" w:cstheme="minorHAnsi"/>
          <w:sz w:val="20"/>
          <w:szCs w:val="20"/>
          <w:lang w:val="en-US"/>
        </w:rPr>
        <w:t xml:space="preserve">selpers </w:t>
      </w:r>
      <w:proofErr w:type="spellStart"/>
      <w:r w:rsidR="001F756F" w:rsidRPr="001F756F">
        <w:rPr>
          <w:rFonts w:asciiTheme="minorHAnsi" w:hAnsiTheme="minorHAnsi" w:cstheme="minorHAnsi"/>
          <w:sz w:val="20"/>
          <w:szCs w:val="20"/>
          <w:lang w:val="en-US"/>
        </w:rPr>
        <w:t>flexco</w:t>
      </w:r>
      <w:proofErr w:type="spellEnd"/>
    </w:p>
    <w:p w14:paraId="4B28689C" w14:textId="77777777" w:rsidR="003B0CED" w:rsidRDefault="00F00D9A" w:rsidP="00F00D9A">
      <w:pPr>
        <w:rPr>
          <w:rFonts w:asciiTheme="minorHAnsi" w:hAnsiTheme="minorHAnsi" w:cstheme="minorHAnsi"/>
          <w:sz w:val="20"/>
          <w:szCs w:val="20"/>
        </w:rPr>
      </w:pPr>
      <w:r w:rsidRPr="00F00D9A">
        <w:rPr>
          <w:rFonts w:asciiTheme="minorHAnsi" w:hAnsiTheme="minorHAnsi" w:cstheme="minorHAnsi"/>
          <w:sz w:val="20"/>
          <w:szCs w:val="20"/>
        </w:rPr>
        <w:t>Anita H</w:t>
      </w:r>
      <w:r w:rsidR="001F756F" w:rsidRPr="003B0CED">
        <w:rPr>
          <w:rFonts w:asciiTheme="minorHAnsi" w:hAnsiTheme="minorHAnsi" w:cstheme="minorHAnsi"/>
          <w:sz w:val="20"/>
          <w:szCs w:val="20"/>
        </w:rPr>
        <w:t>oe</w:t>
      </w:r>
      <w:r w:rsidRPr="00F00D9A">
        <w:rPr>
          <w:rFonts w:asciiTheme="minorHAnsi" w:hAnsiTheme="minorHAnsi" w:cstheme="minorHAnsi"/>
          <w:sz w:val="20"/>
          <w:szCs w:val="20"/>
        </w:rPr>
        <w:t>rburger</w:t>
      </w:r>
    </w:p>
    <w:p w14:paraId="2AF3A4BD" w14:textId="0CE01368" w:rsidR="001F756F" w:rsidRPr="003B0CED" w:rsidRDefault="003B0CED" w:rsidP="00F00D9A">
      <w:pPr>
        <w:rPr>
          <w:rFonts w:asciiTheme="minorHAnsi" w:hAnsiTheme="minorHAnsi" w:cstheme="minorHAnsi"/>
          <w:sz w:val="20"/>
          <w:szCs w:val="20"/>
        </w:rPr>
      </w:pPr>
      <w:proofErr w:type="spellStart"/>
      <w:r>
        <w:rPr>
          <w:rFonts w:asciiTheme="minorHAnsi" w:hAnsiTheme="minorHAnsi" w:cstheme="minorHAnsi"/>
          <w:sz w:val="20"/>
          <w:szCs w:val="20"/>
        </w:rPr>
        <w:t>U</w:t>
      </w:r>
      <w:r w:rsidRPr="003B0CED">
        <w:rPr>
          <w:rFonts w:asciiTheme="minorHAnsi" w:hAnsiTheme="minorHAnsi" w:cstheme="minorHAnsi"/>
          <w:sz w:val="20"/>
          <w:szCs w:val="20"/>
        </w:rPr>
        <w:t>niversitätsstrasse</w:t>
      </w:r>
      <w:proofErr w:type="spellEnd"/>
      <w:r w:rsidR="001F756F" w:rsidRPr="003B0CED">
        <w:rPr>
          <w:rFonts w:asciiTheme="minorHAnsi" w:hAnsiTheme="minorHAnsi" w:cstheme="minorHAnsi"/>
          <w:sz w:val="20"/>
          <w:szCs w:val="20"/>
        </w:rPr>
        <w:t xml:space="preserve"> 8 / Top 2</w:t>
      </w:r>
    </w:p>
    <w:p w14:paraId="26B27EAA" w14:textId="77777777" w:rsidR="001F756F" w:rsidRPr="003B0CED" w:rsidRDefault="001F756F" w:rsidP="00F00D9A">
      <w:pPr>
        <w:rPr>
          <w:rFonts w:asciiTheme="minorHAnsi" w:hAnsiTheme="minorHAnsi" w:cstheme="minorHAnsi"/>
          <w:sz w:val="20"/>
          <w:szCs w:val="20"/>
        </w:rPr>
      </w:pPr>
      <w:r w:rsidRPr="003B0CED">
        <w:rPr>
          <w:rFonts w:asciiTheme="minorHAnsi" w:hAnsiTheme="minorHAnsi" w:cstheme="minorHAnsi"/>
          <w:sz w:val="20"/>
          <w:szCs w:val="20"/>
        </w:rPr>
        <w:t>1090 Wien</w:t>
      </w:r>
    </w:p>
    <w:p w14:paraId="1D0E1A71" w14:textId="0B553F19" w:rsidR="00F00D9A" w:rsidRPr="00F00D9A" w:rsidRDefault="001F756F" w:rsidP="00F00D9A">
      <w:pPr>
        <w:rPr>
          <w:rFonts w:asciiTheme="minorHAnsi" w:hAnsiTheme="minorHAnsi" w:cstheme="minorHAnsi"/>
          <w:sz w:val="20"/>
          <w:szCs w:val="20"/>
        </w:rPr>
      </w:pPr>
      <w:r w:rsidRPr="003B0CED">
        <w:rPr>
          <w:rFonts w:asciiTheme="minorHAnsi" w:hAnsiTheme="minorHAnsi" w:cstheme="minorHAnsi"/>
          <w:sz w:val="20"/>
          <w:szCs w:val="20"/>
        </w:rPr>
        <w:t xml:space="preserve">Tel </w:t>
      </w:r>
      <w:r w:rsidR="00F00D9A" w:rsidRPr="00F00D9A">
        <w:rPr>
          <w:rFonts w:asciiTheme="minorHAnsi" w:hAnsiTheme="minorHAnsi" w:cstheme="minorHAnsi"/>
          <w:sz w:val="20"/>
          <w:szCs w:val="20"/>
        </w:rPr>
        <w:t>+43 1</w:t>
      </w:r>
      <w:r w:rsidR="003B0CED">
        <w:rPr>
          <w:rFonts w:asciiTheme="minorHAnsi" w:hAnsiTheme="minorHAnsi" w:cstheme="minorHAnsi"/>
          <w:sz w:val="20"/>
          <w:szCs w:val="20"/>
        </w:rPr>
        <w:t xml:space="preserve"> </w:t>
      </w:r>
      <w:r w:rsidR="00F00D9A" w:rsidRPr="00F00D9A">
        <w:rPr>
          <w:rFonts w:asciiTheme="minorHAnsi" w:hAnsiTheme="minorHAnsi" w:cstheme="minorHAnsi"/>
          <w:sz w:val="20"/>
          <w:szCs w:val="20"/>
        </w:rPr>
        <w:t>5954000</w:t>
      </w:r>
    </w:p>
    <w:p w14:paraId="1C0EC351" w14:textId="77777777" w:rsidR="009D34EA" w:rsidRPr="003B0CED" w:rsidRDefault="009D34EA" w:rsidP="00F00D9A">
      <w:pPr>
        <w:rPr>
          <w:sz w:val="20"/>
          <w:szCs w:val="20"/>
        </w:rPr>
      </w:pPr>
    </w:p>
    <w:sectPr w:rsidR="009D34EA" w:rsidRPr="003B0CED" w:rsidSect="008D0B66">
      <w:headerReference w:type="default" r:id="rId10"/>
      <w:footerReference w:type="default" r:id="rId11"/>
      <w:pgSz w:w="11906" w:h="16838"/>
      <w:pgMar w:top="172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B1847" w14:textId="77777777" w:rsidR="00970CB3" w:rsidRDefault="00970CB3" w:rsidP="001B4D00">
      <w:r>
        <w:separator/>
      </w:r>
    </w:p>
  </w:endnote>
  <w:endnote w:type="continuationSeparator" w:id="0">
    <w:p w14:paraId="0C952E48" w14:textId="77777777" w:rsidR="00970CB3" w:rsidRDefault="00970CB3" w:rsidP="001B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LT Std 35 Light">
    <w:altName w:val="Century Gothic"/>
    <w:charset w:val="4D"/>
    <w:family w:val="swiss"/>
    <w:pitch w:val="variable"/>
    <w:sig w:usb0="800000A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Light">
    <w:altName w:val="Times New Roman"/>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31C04A" w14:textId="02769989" w:rsidR="00763C9D" w:rsidRDefault="00763C9D" w:rsidP="00763C9D">
    <w:pPr>
      <w:pStyle w:val="Fuzeile"/>
      <w:rPr>
        <w:rFonts w:ascii="Avenir LT Std 35 Light" w:hAnsi="Avenir LT Std 35 Light"/>
        <w:i/>
        <w:iCs/>
        <w:sz w:val="17"/>
        <w:szCs w:val="17"/>
        <w:lang w:val="en-GB"/>
      </w:rPr>
    </w:pPr>
  </w:p>
  <w:p w14:paraId="74EF190D" w14:textId="77777777" w:rsidR="000154CC" w:rsidRPr="00370266" w:rsidRDefault="000154CC" w:rsidP="000154CC">
    <w:pPr>
      <w:pStyle w:val="Fuzeile"/>
      <w:pBdr>
        <w:top w:val="single" w:sz="4" w:space="1" w:color="auto"/>
      </w:pBdr>
      <w:jc w:val="right"/>
      <w:rPr>
        <w:sz w:val="16"/>
        <w:szCs w:val="16"/>
      </w:rPr>
    </w:pPr>
    <w:r w:rsidRPr="00370266">
      <w:rPr>
        <w:sz w:val="16"/>
        <w:szCs w:val="16"/>
      </w:rPr>
      <w:t xml:space="preserve">Seite </w:t>
    </w:r>
    <w:r w:rsidRPr="00370266">
      <w:rPr>
        <w:b/>
        <w:bCs/>
        <w:sz w:val="16"/>
        <w:szCs w:val="16"/>
      </w:rPr>
      <w:fldChar w:fldCharType="begin"/>
    </w:r>
    <w:r w:rsidRPr="00370266">
      <w:rPr>
        <w:b/>
        <w:bCs/>
        <w:sz w:val="16"/>
        <w:szCs w:val="16"/>
      </w:rPr>
      <w:instrText>PAGE  \* Arabic  \* MERGEFORMAT</w:instrText>
    </w:r>
    <w:r w:rsidRPr="00370266">
      <w:rPr>
        <w:b/>
        <w:bCs/>
        <w:sz w:val="16"/>
        <w:szCs w:val="16"/>
      </w:rPr>
      <w:fldChar w:fldCharType="separate"/>
    </w:r>
    <w:r>
      <w:rPr>
        <w:b/>
        <w:bCs/>
        <w:sz w:val="16"/>
        <w:szCs w:val="16"/>
      </w:rPr>
      <w:t>1</w:t>
    </w:r>
    <w:r w:rsidRPr="00370266">
      <w:rPr>
        <w:b/>
        <w:bCs/>
        <w:sz w:val="16"/>
        <w:szCs w:val="16"/>
      </w:rPr>
      <w:fldChar w:fldCharType="end"/>
    </w:r>
    <w:r w:rsidRPr="00370266">
      <w:rPr>
        <w:sz w:val="16"/>
        <w:szCs w:val="16"/>
      </w:rPr>
      <w:t xml:space="preserve"> von </w:t>
    </w:r>
    <w:r w:rsidRPr="00370266">
      <w:rPr>
        <w:b/>
        <w:bCs/>
        <w:sz w:val="16"/>
        <w:szCs w:val="16"/>
      </w:rPr>
      <w:fldChar w:fldCharType="begin"/>
    </w:r>
    <w:r w:rsidRPr="00370266">
      <w:rPr>
        <w:b/>
        <w:bCs/>
        <w:sz w:val="16"/>
        <w:szCs w:val="16"/>
      </w:rPr>
      <w:instrText>NUMPAGES  \* Arabic  \* MERGEFORMAT</w:instrText>
    </w:r>
    <w:r w:rsidRPr="00370266">
      <w:rPr>
        <w:b/>
        <w:bCs/>
        <w:sz w:val="16"/>
        <w:szCs w:val="16"/>
      </w:rPr>
      <w:fldChar w:fldCharType="separate"/>
    </w:r>
    <w:r>
      <w:rPr>
        <w:b/>
        <w:bCs/>
        <w:sz w:val="16"/>
        <w:szCs w:val="16"/>
      </w:rPr>
      <w:t>3</w:t>
    </w:r>
    <w:r w:rsidRPr="00370266">
      <w:rPr>
        <w:b/>
        <w:bCs/>
        <w:sz w:val="16"/>
        <w:szCs w:val="16"/>
      </w:rPr>
      <w:fldChar w:fldCharType="end"/>
    </w:r>
  </w:p>
  <w:p w14:paraId="13A1066E" w14:textId="37C543BC" w:rsidR="000154CC" w:rsidRPr="00084B4D" w:rsidRDefault="000154CC" w:rsidP="000154CC">
    <w:pPr>
      <w:pStyle w:val="Fuzeile"/>
      <w:pBdr>
        <w:top w:val="single" w:sz="4" w:space="1" w:color="auto"/>
      </w:pBdr>
      <w:jc w:val="center"/>
      <w:rPr>
        <w:rFonts w:cstheme="minorHAnsi"/>
        <w:b/>
        <w:iCs/>
        <w:sz w:val="16"/>
        <w:szCs w:val="16"/>
      </w:rPr>
    </w:pPr>
    <w:r w:rsidRPr="00084B4D">
      <w:rPr>
        <w:rFonts w:cstheme="minorHAnsi"/>
        <w:b/>
        <w:bCs/>
        <w:sz w:val="16"/>
        <w:szCs w:val="16"/>
      </w:rPr>
      <w:t xml:space="preserve">selpers </w:t>
    </w:r>
    <w:proofErr w:type="spellStart"/>
    <w:r w:rsidR="00084B4D">
      <w:rPr>
        <w:rFonts w:cstheme="minorHAnsi"/>
        <w:b/>
        <w:bCs/>
        <w:sz w:val="16"/>
        <w:szCs w:val="16"/>
      </w:rPr>
      <w:t>f</w:t>
    </w:r>
    <w:r w:rsidRPr="00084B4D">
      <w:rPr>
        <w:rFonts w:cstheme="minorHAnsi"/>
        <w:b/>
        <w:bCs/>
        <w:sz w:val="16"/>
        <w:szCs w:val="16"/>
      </w:rPr>
      <w:t>lex</w:t>
    </w:r>
    <w:r w:rsidR="00084B4D">
      <w:rPr>
        <w:rFonts w:cstheme="minorHAnsi"/>
        <w:b/>
        <w:bCs/>
        <w:sz w:val="16"/>
        <w:szCs w:val="16"/>
      </w:rPr>
      <w:t>c</w:t>
    </w:r>
    <w:r w:rsidRPr="00084B4D">
      <w:rPr>
        <w:rFonts w:cstheme="minorHAnsi"/>
        <w:b/>
        <w:bCs/>
        <w:sz w:val="16"/>
        <w:szCs w:val="16"/>
      </w:rPr>
      <w:t>o</w:t>
    </w:r>
    <w:proofErr w:type="spellEnd"/>
    <w:r w:rsidRPr="00084B4D">
      <w:rPr>
        <w:rFonts w:cstheme="minorHAnsi"/>
        <w:sz w:val="16"/>
        <w:szCs w:val="16"/>
      </w:rPr>
      <w:t xml:space="preserve"> </w:t>
    </w:r>
    <w:r w:rsidRPr="00084B4D">
      <w:rPr>
        <w:rFonts w:cstheme="minorHAnsi"/>
        <w:position w:val="-1"/>
        <w:sz w:val="16"/>
        <w:szCs w:val="16"/>
      </w:rPr>
      <w:t xml:space="preserve">• </w:t>
    </w:r>
    <w:proofErr w:type="spellStart"/>
    <w:r w:rsidRPr="00084B4D">
      <w:rPr>
        <w:rFonts w:cstheme="minorHAnsi"/>
        <w:sz w:val="16"/>
        <w:szCs w:val="16"/>
      </w:rPr>
      <w:t>universitätsstrasse</w:t>
    </w:r>
    <w:proofErr w:type="spellEnd"/>
    <w:r w:rsidRPr="00084B4D">
      <w:rPr>
        <w:rFonts w:cstheme="minorHAnsi"/>
        <w:sz w:val="16"/>
        <w:szCs w:val="16"/>
      </w:rPr>
      <w:t xml:space="preserve"> 8 </w:t>
    </w:r>
    <w:r w:rsidR="00084B4D">
      <w:rPr>
        <w:rFonts w:cstheme="minorHAnsi"/>
        <w:sz w:val="16"/>
        <w:szCs w:val="16"/>
      </w:rPr>
      <w:t>|</w:t>
    </w:r>
    <w:r w:rsidRPr="00084B4D">
      <w:rPr>
        <w:rFonts w:cstheme="minorHAnsi"/>
        <w:sz w:val="16"/>
        <w:szCs w:val="16"/>
      </w:rPr>
      <w:t xml:space="preserve"> </w:t>
    </w:r>
    <w:r w:rsidR="00084B4D">
      <w:rPr>
        <w:rFonts w:cstheme="minorHAnsi"/>
        <w:sz w:val="16"/>
        <w:szCs w:val="16"/>
      </w:rPr>
      <w:t>t</w:t>
    </w:r>
    <w:r w:rsidRPr="00084B4D">
      <w:rPr>
        <w:rFonts w:cstheme="minorHAnsi"/>
        <w:sz w:val="16"/>
        <w:szCs w:val="16"/>
      </w:rPr>
      <w:t xml:space="preserve">op 2 </w:t>
    </w:r>
    <w:r w:rsidR="00084B4D" w:rsidRPr="00084B4D">
      <w:rPr>
        <w:rFonts w:cstheme="minorHAnsi"/>
        <w:position w:val="-1"/>
        <w:sz w:val="16"/>
        <w:szCs w:val="16"/>
      </w:rPr>
      <w:t>•</w:t>
    </w:r>
    <w:r w:rsidR="00084B4D">
      <w:rPr>
        <w:rFonts w:cstheme="minorHAnsi"/>
        <w:position w:val="-1"/>
        <w:sz w:val="16"/>
        <w:szCs w:val="16"/>
      </w:rPr>
      <w:t xml:space="preserve"> </w:t>
    </w:r>
    <w:r w:rsidRPr="00084B4D">
      <w:rPr>
        <w:rFonts w:cstheme="minorHAnsi"/>
        <w:sz w:val="16"/>
        <w:szCs w:val="16"/>
      </w:rPr>
      <w:t xml:space="preserve">1090 </w:t>
    </w:r>
    <w:proofErr w:type="spellStart"/>
    <w:r w:rsidRPr="00084B4D">
      <w:rPr>
        <w:rFonts w:cstheme="minorHAnsi"/>
        <w:sz w:val="16"/>
        <w:szCs w:val="16"/>
      </w:rPr>
      <w:t>wien</w:t>
    </w:r>
    <w:proofErr w:type="spellEnd"/>
    <w:r w:rsidR="00084B4D">
      <w:rPr>
        <w:rFonts w:cstheme="minorHAnsi"/>
        <w:sz w:val="16"/>
        <w:szCs w:val="16"/>
      </w:rPr>
      <w:t xml:space="preserve"> </w:t>
    </w:r>
    <w:r w:rsidRPr="00084B4D">
      <w:rPr>
        <w:rFonts w:cstheme="minorHAnsi"/>
        <w:position w:val="-1"/>
        <w:sz w:val="16"/>
        <w:szCs w:val="16"/>
      </w:rPr>
      <w:t xml:space="preserve">• </w:t>
    </w:r>
    <w:proofErr w:type="spellStart"/>
    <w:r w:rsidR="00084B4D">
      <w:rPr>
        <w:rFonts w:cstheme="minorHAnsi"/>
        <w:sz w:val="16"/>
        <w:szCs w:val="16"/>
      </w:rPr>
      <w:t>tel</w:t>
    </w:r>
    <w:proofErr w:type="spellEnd"/>
    <w:r w:rsidR="00084B4D" w:rsidRPr="00084B4D">
      <w:rPr>
        <w:rFonts w:cstheme="minorHAnsi"/>
        <w:sz w:val="16"/>
        <w:szCs w:val="16"/>
      </w:rPr>
      <w:t xml:space="preserve"> </w:t>
    </w:r>
    <w:r w:rsidRPr="00084B4D">
      <w:rPr>
        <w:rFonts w:cstheme="minorHAnsi"/>
        <w:sz w:val="16"/>
        <w:szCs w:val="16"/>
      </w:rPr>
      <w:t xml:space="preserve">+43 1 595 4000 </w:t>
    </w:r>
    <w:r w:rsidRPr="00084B4D">
      <w:rPr>
        <w:rFonts w:cstheme="minorHAnsi"/>
        <w:position w:val="-1"/>
        <w:sz w:val="16"/>
        <w:szCs w:val="16"/>
      </w:rPr>
      <w:t>•</w:t>
    </w:r>
    <w:r w:rsidR="002F6414">
      <w:rPr>
        <w:rFonts w:cstheme="minorHAnsi"/>
        <w:position w:val="-1"/>
        <w:sz w:val="16"/>
        <w:szCs w:val="16"/>
      </w:rPr>
      <w:t xml:space="preserve"> </w:t>
    </w:r>
    <w:hyperlink r:id="rId1" w:history="1">
      <w:r w:rsidR="002F6414" w:rsidRPr="001D5394">
        <w:rPr>
          <w:rStyle w:val="Hyperlink"/>
          <w:rFonts w:cstheme="minorHAnsi"/>
          <w:sz w:val="16"/>
          <w:szCs w:val="16"/>
        </w:rPr>
        <w:t>office@selpers.com</w:t>
      </w:r>
    </w:hyperlink>
    <w:r w:rsidR="00084B4D">
      <w:rPr>
        <w:rFonts w:cstheme="minorHAnsi"/>
        <w:sz w:val="16"/>
        <w:szCs w:val="16"/>
      </w:rPr>
      <w:t xml:space="preserve"> </w:t>
    </w:r>
    <w:r w:rsidR="00084B4D" w:rsidRPr="00084B4D">
      <w:rPr>
        <w:rFonts w:cstheme="minorHAnsi"/>
        <w:position w:val="-1"/>
        <w:sz w:val="16"/>
        <w:szCs w:val="16"/>
      </w:rPr>
      <w:t>•</w:t>
    </w:r>
    <w:r w:rsidR="00084B4D" w:rsidRPr="00084B4D">
      <w:rPr>
        <w:rFonts w:cstheme="minorHAnsi"/>
        <w:sz w:val="16"/>
        <w:szCs w:val="16"/>
      </w:rPr>
      <w:t xml:space="preserve"> </w:t>
    </w:r>
    <w:hyperlink r:id="rId2" w:history="1">
      <w:r w:rsidR="002F6414" w:rsidRPr="001D5394">
        <w:rPr>
          <w:rStyle w:val="Hyperlink"/>
          <w:rFonts w:cstheme="minorHAnsi"/>
          <w:sz w:val="16"/>
          <w:szCs w:val="16"/>
        </w:rPr>
        <w:t>www.selpers.com</w:t>
      </w:r>
    </w:hyperlink>
    <w:r w:rsidRPr="00084B4D">
      <w:rPr>
        <w:rFonts w:cstheme="minorHAnsi"/>
        <w:sz w:val="16"/>
        <w:szCs w:val="16"/>
      </w:rPr>
      <w:t xml:space="preserve"> </w:t>
    </w:r>
    <w:r w:rsidR="003979DC" w:rsidRPr="00084B4D">
      <w:rPr>
        <w:rFonts w:cstheme="minorHAnsi"/>
        <w:sz w:val="16"/>
        <w:szCs w:val="16"/>
      </w:rPr>
      <w:br/>
    </w:r>
    <w:r w:rsidRPr="00084B4D">
      <w:rPr>
        <w:rFonts w:cstheme="minorHAnsi"/>
        <w:position w:val="-1"/>
        <w:sz w:val="16"/>
        <w:szCs w:val="16"/>
      </w:rPr>
      <w:t>•</w:t>
    </w:r>
    <w:r w:rsidRPr="00084B4D">
      <w:rPr>
        <w:rFonts w:cstheme="minorHAnsi"/>
        <w:sz w:val="16"/>
        <w:szCs w:val="16"/>
      </w:rPr>
      <w:t xml:space="preserve"> </w:t>
    </w:r>
    <w:r w:rsidR="009D34EA">
      <w:rPr>
        <w:rFonts w:cstheme="minorHAnsi"/>
        <w:sz w:val="16"/>
        <w:szCs w:val="16"/>
      </w:rPr>
      <w:t>UID</w:t>
    </w:r>
    <w:r w:rsidRPr="00084B4D">
      <w:rPr>
        <w:rFonts w:cstheme="minorHAnsi"/>
        <w:sz w:val="16"/>
        <w:szCs w:val="16"/>
      </w:rPr>
      <w:t xml:space="preserve"> </w:t>
    </w:r>
    <w:r w:rsidR="009D34EA" w:rsidRPr="009D34EA">
      <w:rPr>
        <w:rFonts w:cstheme="minorHAnsi"/>
        <w:sz w:val="16"/>
        <w:szCs w:val="16"/>
      </w:rPr>
      <w:t>ATU80779105</w:t>
    </w:r>
    <w:r w:rsidR="00FB300E">
      <w:rPr>
        <w:rFonts w:cstheme="minorHAnsi"/>
        <w:sz w:val="16"/>
        <w:szCs w:val="16"/>
      </w:rPr>
      <w:t xml:space="preserve"> </w:t>
    </w:r>
    <w:r w:rsidRPr="00084B4D">
      <w:rPr>
        <w:rFonts w:cstheme="minorHAnsi"/>
        <w:position w:val="-1"/>
        <w:sz w:val="16"/>
        <w:szCs w:val="16"/>
      </w:rPr>
      <w:t>•</w:t>
    </w:r>
    <w:r w:rsidRPr="00084B4D">
      <w:rPr>
        <w:rFonts w:cstheme="minorHAnsi"/>
        <w:sz w:val="16"/>
        <w:szCs w:val="16"/>
      </w:rPr>
      <w:t xml:space="preserve"> </w:t>
    </w:r>
    <w:proofErr w:type="spellStart"/>
    <w:r w:rsidRPr="00084B4D">
      <w:rPr>
        <w:rFonts w:cstheme="minorHAnsi"/>
        <w:sz w:val="16"/>
        <w:szCs w:val="16"/>
      </w:rPr>
      <w:t>fn</w:t>
    </w:r>
    <w:proofErr w:type="spellEnd"/>
    <w:r w:rsidRPr="00084B4D">
      <w:rPr>
        <w:rFonts w:cstheme="minorHAnsi"/>
        <w:sz w:val="16"/>
        <w:szCs w:val="16"/>
      </w:rPr>
      <w:t xml:space="preserve"> 626711</w:t>
    </w:r>
    <w:r w:rsidR="00A51DD4">
      <w:rPr>
        <w:rFonts w:cstheme="minorHAnsi"/>
        <w:sz w:val="16"/>
        <w:szCs w:val="16"/>
      </w:rPr>
      <w:t>i</w:t>
    </w:r>
    <w:r w:rsidRPr="00084B4D">
      <w:rPr>
        <w:rFonts w:cstheme="minorHAnsi"/>
        <w:sz w:val="16"/>
        <w:szCs w:val="16"/>
      </w:rPr>
      <w:t xml:space="preserve"> </w:t>
    </w:r>
    <w:r w:rsidRPr="00084B4D">
      <w:rPr>
        <w:rFonts w:cstheme="minorHAnsi"/>
        <w:position w:val="-1"/>
        <w:sz w:val="16"/>
        <w:szCs w:val="16"/>
      </w:rPr>
      <w:t>•</w:t>
    </w:r>
    <w:r w:rsidRPr="00084B4D">
      <w:rPr>
        <w:rFonts w:cstheme="minorHAnsi"/>
        <w:b/>
        <w:iCs/>
        <w:sz w:val="16"/>
        <w:szCs w:val="16"/>
      </w:rPr>
      <w:t xml:space="preserve"> </w:t>
    </w:r>
    <w:r w:rsidRPr="00084B4D">
      <w:rPr>
        <w:rFonts w:cstheme="minorHAnsi"/>
        <w:sz w:val="16"/>
        <w:szCs w:val="16"/>
      </w:rPr>
      <w:t xml:space="preserve">erste </w:t>
    </w:r>
    <w:proofErr w:type="spellStart"/>
    <w:r w:rsidRPr="00084B4D">
      <w:rPr>
        <w:rFonts w:cstheme="minorHAnsi"/>
        <w:sz w:val="16"/>
        <w:szCs w:val="16"/>
      </w:rPr>
      <w:t>bank</w:t>
    </w:r>
    <w:proofErr w:type="spellEnd"/>
    <w:r w:rsidRPr="00084B4D">
      <w:rPr>
        <w:rFonts w:cstheme="minorHAnsi"/>
        <w:sz w:val="16"/>
        <w:szCs w:val="16"/>
      </w:rPr>
      <w:t xml:space="preserve"> </w:t>
    </w:r>
    <w:proofErr w:type="spellStart"/>
    <w:r w:rsidRPr="00084B4D">
      <w:rPr>
        <w:rFonts w:cstheme="minorHAnsi"/>
        <w:sz w:val="16"/>
        <w:szCs w:val="16"/>
      </w:rPr>
      <w:t>ag</w:t>
    </w:r>
    <w:proofErr w:type="spellEnd"/>
    <w:r w:rsidRPr="00084B4D">
      <w:rPr>
        <w:rFonts w:cstheme="minorHAnsi"/>
        <w:sz w:val="16"/>
        <w:szCs w:val="16"/>
      </w:rPr>
      <w:t xml:space="preserve"> </w:t>
    </w:r>
    <w:r w:rsidR="00084B4D" w:rsidRPr="00084B4D">
      <w:rPr>
        <w:rFonts w:cstheme="minorHAnsi"/>
        <w:position w:val="-1"/>
        <w:sz w:val="16"/>
        <w:szCs w:val="16"/>
      </w:rPr>
      <w:t>•</w:t>
    </w:r>
    <w:r w:rsidR="00084B4D" w:rsidRPr="00084B4D">
      <w:rPr>
        <w:rFonts w:cstheme="minorHAnsi"/>
        <w:b/>
        <w:iCs/>
        <w:sz w:val="16"/>
        <w:szCs w:val="16"/>
      </w:rPr>
      <w:t xml:space="preserve"> </w:t>
    </w:r>
    <w:r w:rsidRPr="00084B4D">
      <w:rPr>
        <w:rFonts w:cstheme="minorHAnsi"/>
        <w:sz w:val="16"/>
        <w:szCs w:val="16"/>
      </w:rPr>
      <w:t>IBAN AT81 2011 1837 7830 7200</w:t>
    </w:r>
    <w:r w:rsidRPr="00084B4D">
      <w:rPr>
        <w:rFonts w:cstheme="minorHAnsi"/>
        <w:b/>
        <w:iCs/>
        <w:sz w:val="16"/>
        <w:szCs w:val="16"/>
      </w:rPr>
      <w:t xml:space="preserve"> </w:t>
    </w:r>
    <w:r w:rsidRPr="00084B4D">
      <w:rPr>
        <w:rFonts w:cstheme="minorHAnsi"/>
        <w:position w:val="-1"/>
        <w:sz w:val="16"/>
        <w:szCs w:val="16"/>
      </w:rPr>
      <w:t xml:space="preserve">• </w:t>
    </w:r>
    <w:r w:rsidRPr="00084B4D">
      <w:rPr>
        <w:rFonts w:cstheme="minorHAnsi"/>
        <w:sz w:val="16"/>
        <w:szCs w:val="16"/>
      </w:rPr>
      <w:t xml:space="preserve">BIC </w:t>
    </w:r>
    <w:proofErr w:type="spellStart"/>
    <w:r w:rsidRPr="00084B4D">
      <w:rPr>
        <w:rFonts w:cstheme="minorHAnsi"/>
        <w:sz w:val="16"/>
        <w:szCs w:val="16"/>
      </w:rPr>
      <w:t>gibaatwwxxx</w:t>
    </w:r>
    <w:proofErr w:type="spellEnd"/>
  </w:p>
  <w:p w14:paraId="5E9A6319" w14:textId="7404BDB7" w:rsidR="000B7F7A" w:rsidRPr="000154CC" w:rsidRDefault="000B7F7A" w:rsidP="000154CC">
    <w:pPr>
      <w:pStyle w:val="Fuzeile"/>
      <w:pBdr>
        <w:top w:val="single" w:sz="4" w:space="1" w:color="auto"/>
      </w:pBdr>
      <w:jc w:val="right"/>
      <w:rPr>
        <w:color w:val="595959" w:themeColor="text1" w:themeTint="A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5631D" w14:textId="77777777" w:rsidR="00970CB3" w:rsidRDefault="00970CB3" w:rsidP="001B4D00">
      <w:r>
        <w:separator/>
      </w:r>
    </w:p>
  </w:footnote>
  <w:footnote w:type="continuationSeparator" w:id="0">
    <w:p w14:paraId="1C1EA68A" w14:textId="77777777" w:rsidR="00970CB3" w:rsidRDefault="00970CB3" w:rsidP="001B4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05395" w14:textId="77777777" w:rsidR="001B4D00" w:rsidRDefault="001B4D00">
    <w:pPr>
      <w:pStyle w:val="Kopfzeile"/>
    </w:pPr>
  </w:p>
  <w:p w14:paraId="5A5349A7" w14:textId="77777777" w:rsidR="001B4D00" w:rsidRDefault="00F23FAD">
    <w:pPr>
      <w:pStyle w:val="Kopfzeile"/>
    </w:pPr>
    <w:r>
      <w:rPr>
        <w:noProof/>
      </w:rPr>
      <w:drawing>
        <wp:anchor distT="0" distB="0" distL="114300" distR="114300" simplePos="0" relativeHeight="251661312" behindDoc="0" locked="0" layoutInCell="1" allowOverlap="1" wp14:anchorId="1F89534E" wp14:editId="724DA063">
          <wp:simplePos x="0" y="0"/>
          <wp:positionH relativeFrom="column">
            <wp:posOffset>4239895</wp:posOffset>
          </wp:positionH>
          <wp:positionV relativeFrom="paragraph">
            <wp:posOffset>62230</wp:posOffset>
          </wp:positionV>
          <wp:extent cx="1440000" cy="405571"/>
          <wp:effectExtent l="0" t="0" r="8255" b="0"/>
          <wp:wrapNone/>
          <wp:docPr id="1" name="Grafik 1" descr="selper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lper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000" cy="405571"/>
                  </a:xfrm>
                  <a:prstGeom prst="rect">
                    <a:avLst/>
                  </a:prstGeom>
                  <a:noFill/>
                </pic:spPr>
              </pic:pic>
            </a:graphicData>
          </a:graphic>
          <wp14:sizeRelH relativeFrom="page">
            <wp14:pctWidth>0</wp14:pctWidth>
          </wp14:sizeRelH>
          <wp14:sizeRelV relativeFrom="page">
            <wp14:pctHeight>0</wp14:pctHeight>
          </wp14:sizeRelV>
        </wp:anchor>
      </w:drawing>
    </w:r>
  </w:p>
  <w:p w14:paraId="483D734B" w14:textId="77777777" w:rsidR="001B4D00" w:rsidRDefault="001B4D00">
    <w:pPr>
      <w:pStyle w:val="Kopfzeile"/>
    </w:pPr>
  </w:p>
  <w:p w14:paraId="787CE619" w14:textId="77777777" w:rsidR="001B4D00" w:rsidRDefault="001B4D00">
    <w:pPr>
      <w:pStyle w:val="Kopfzeile"/>
    </w:pPr>
  </w:p>
  <w:p w14:paraId="6A9455D3" w14:textId="77777777" w:rsidR="001B4D00" w:rsidRDefault="001B4D00">
    <w:pPr>
      <w:pStyle w:val="Kopfzeile"/>
    </w:pPr>
  </w:p>
  <w:p w14:paraId="57AD6C86" w14:textId="77777777" w:rsidR="008D0B66" w:rsidRDefault="008D0B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240.75pt;height:245.25pt;visibility:visible;mso-wrap-style:square" o:bullet="t">
        <v:imagedata r:id="rId1" o:title=""/>
      </v:shape>
    </w:pict>
  </w:numPicBullet>
  <w:numPicBullet w:numPicBulletId="1">
    <w:pict>
      <v:shape id="_x0000_i1041" type="#_x0000_t75" style="width:252.75pt;height:237pt;visibility:visible;mso-wrap-style:square" o:bullet="t">
        <v:imagedata r:id="rId2" o:title=""/>
      </v:shape>
    </w:pict>
  </w:numPicBullet>
  <w:abstractNum w:abstractNumId="0" w15:restartNumberingAfterBreak="0">
    <w:nsid w:val="00586F35"/>
    <w:multiLevelType w:val="hybridMultilevel"/>
    <w:tmpl w:val="64C66216"/>
    <w:lvl w:ilvl="0" w:tplc="0C070001">
      <w:start w:val="1"/>
      <w:numFmt w:val="bullet"/>
      <w:lvlText w:val=""/>
      <w:lvlJc w:val="left"/>
      <w:pPr>
        <w:ind w:left="360" w:hanging="360"/>
      </w:pPr>
      <w:rPr>
        <w:rFonts w:ascii="Symbol" w:hAnsi="Symbol" w:hint="default"/>
      </w:rPr>
    </w:lvl>
    <w:lvl w:ilvl="1" w:tplc="0C070019">
      <w:start w:val="1"/>
      <w:numFmt w:val="lowerLetter"/>
      <w:lvlText w:val="%2."/>
      <w:lvlJc w:val="left"/>
      <w:pPr>
        <w:ind w:left="1080" w:hanging="360"/>
      </w:pPr>
    </w:lvl>
    <w:lvl w:ilvl="2" w:tplc="53CAD04E">
      <w:numFmt w:val="bullet"/>
      <w:lvlText w:val="•"/>
      <w:lvlJc w:val="left"/>
      <w:pPr>
        <w:ind w:left="1980" w:hanging="360"/>
      </w:pPr>
      <w:rPr>
        <w:rFonts w:ascii="Calibri" w:eastAsiaTheme="minorHAnsi" w:hAnsi="Calibri" w:cs="Calibri" w:hint="default"/>
      </w:r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 w15:restartNumberingAfterBreak="0">
    <w:nsid w:val="0BFA1990"/>
    <w:multiLevelType w:val="multilevel"/>
    <w:tmpl w:val="C23A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55DDB"/>
    <w:multiLevelType w:val="multilevel"/>
    <w:tmpl w:val="DF72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CF260D"/>
    <w:multiLevelType w:val="multilevel"/>
    <w:tmpl w:val="10DA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CE368E"/>
    <w:multiLevelType w:val="multilevel"/>
    <w:tmpl w:val="410E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C54C40"/>
    <w:multiLevelType w:val="hybridMultilevel"/>
    <w:tmpl w:val="D7FEE676"/>
    <w:lvl w:ilvl="0" w:tplc="642C6F62">
      <w:start w:val="1"/>
      <w:numFmt w:val="bullet"/>
      <w:lvlText w:val="-"/>
      <w:lvlJc w:val="left"/>
      <w:pPr>
        <w:ind w:left="720" w:hanging="360"/>
      </w:pPr>
      <w:rPr>
        <w:rFonts w:ascii="Avenir LT Std 35 Light" w:hAnsi="Avenir LT Std 35 Light"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B1355FE"/>
    <w:multiLevelType w:val="multilevel"/>
    <w:tmpl w:val="50927BCE"/>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7" w15:restartNumberingAfterBreak="0">
    <w:nsid w:val="1BDA2056"/>
    <w:multiLevelType w:val="hybridMultilevel"/>
    <w:tmpl w:val="2D7C37B2"/>
    <w:lvl w:ilvl="0" w:tplc="0C07000F">
      <w:start w:val="1"/>
      <w:numFmt w:val="decimal"/>
      <w:lvlText w:val="%1."/>
      <w:lvlJc w:val="left"/>
      <w:pPr>
        <w:ind w:left="360" w:hanging="360"/>
      </w:pPr>
      <w:rPr>
        <w:rFonts w:hint="default"/>
      </w:rPr>
    </w:lvl>
    <w:lvl w:ilvl="1" w:tplc="0C070019">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8" w15:restartNumberingAfterBreak="0">
    <w:nsid w:val="20797510"/>
    <w:multiLevelType w:val="hybridMultilevel"/>
    <w:tmpl w:val="51024B8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6A70E94"/>
    <w:multiLevelType w:val="hybridMultilevel"/>
    <w:tmpl w:val="E13C733A"/>
    <w:lvl w:ilvl="0" w:tplc="09E0328E">
      <w:start w:val="1"/>
      <w:numFmt w:val="bullet"/>
      <w:lvlText w:val=""/>
      <w:lvlPicBulletId w:val="0"/>
      <w:lvlJc w:val="left"/>
      <w:pPr>
        <w:tabs>
          <w:tab w:val="num" w:pos="720"/>
        </w:tabs>
        <w:ind w:left="720" w:hanging="360"/>
      </w:pPr>
      <w:rPr>
        <w:rFonts w:ascii="Symbol" w:hAnsi="Symbol" w:hint="default"/>
      </w:rPr>
    </w:lvl>
    <w:lvl w:ilvl="1" w:tplc="CFD247B6" w:tentative="1">
      <w:start w:val="1"/>
      <w:numFmt w:val="bullet"/>
      <w:lvlText w:val=""/>
      <w:lvlJc w:val="left"/>
      <w:pPr>
        <w:tabs>
          <w:tab w:val="num" w:pos="1440"/>
        </w:tabs>
        <w:ind w:left="1440" w:hanging="360"/>
      </w:pPr>
      <w:rPr>
        <w:rFonts w:ascii="Symbol" w:hAnsi="Symbol" w:hint="default"/>
      </w:rPr>
    </w:lvl>
    <w:lvl w:ilvl="2" w:tplc="9D60FD30" w:tentative="1">
      <w:start w:val="1"/>
      <w:numFmt w:val="bullet"/>
      <w:lvlText w:val=""/>
      <w:lvlJc w:val="left"/>
      <w:pPr>
        <w:tabs>
          <w:tab w:val="num" w:pos="2160"/>
        </w:tabs>
        <w:ind w:left="2160" w:hanging="360"/>
      </w:pPr>
      <w:rPr>
        <w:rFonts w:ascii="Symbol" w:hAnsi="Symbol" w:hint="default"/>
      </w:rPr>
    </w:lvl>
    <w:lvl w:ilvl="3" w:tplc="B316D7C6" w:tentative="1">
      <w:start w:val="1"/>
      <w:numFmt w:val="bullet"/>
      <w:lvlText w:val=""/>
      <w:lvlJc w:val="left"/>
      <w:pPr>
        <w:tabs>
          <w:tab w:val="num" w:pos="2880"/>
        </w:tabs>
        <w:ind w:left="2880" w:hanging="360"/>
      </w:pPr>
      <w:rPr>
        <w:rFonts w:ascii="Symbol" w:hAnsi="Symbol" w:hint="default"/>
      </w:rPr>
    </w:lvl>
    <w:lvl w:ilvl="4" w:tplc="412CAAD8" w:tentative="1">
      <w:start w:val="1"/>
      <w:numFmt w:val="bullet"/>
      <w:lvlText w:val=""/>
      <w:lvlJc w:val="left"/>
      <w:pPr>
        <w:tabs>
          <w:tab w:val="num" w:pos="3600"/>
        </w:tabs>
        <w:ind w:left="3600" w:hanging="360"/>
      </w:pPr>
      <w:rPr>
        <w:rFonts w:ascii="Symbol" w:hAnsi="Symbol" w:hint="default"/>
      </w:rPr>
    </w:lvl>
    <w:lvl w:ilvl="5" w:tplc="9D542FA0" w:tentative="1">
      <w:start w:val="1"/>
      <w:numFmt w:val="bullet"/>
      <w:lvlText w:val=""/>
      <w:lvlJc w:val="left"/>
      <w:pPr>
        <w:tabs>
          <w:tab w:val="num" w:pos="4320"/>
        </w:tabs>
        <w:ind w:left="4320" w:hanging="360"/>
      </w:pPr>
      <w:rPr>
        <w:rFonts w:ascii="Symbol" w:hAnsi="Symbol" w:hint="default"/>
      </w:rPr>
    </w:lvl>
    <w:lvl w:ilvl="6" w:tplc="863C14CA" w:tentative="1">
      <w:start w:val="1"/>
      <w:numFmt w:val="bullet"/>
      <w:lvlText w:val=""/>
      <w:lvlJc w:val="left"/>
      <w:pPr>
        <w:tabs>
          <w:tab w:val="num" w:pos="5040"/>
        </w:tabs>
        <w:ind w:left="5040" w:hanging="360"/>
      </w:pPr>
      <w:rPr>
        <w:rFonts w:ascii="Symbol" w:hAnsi="Symbol" w:hint="default"/>
      </w:rPr>
    </w:lvl>
    <w:lvl w:ilvl="7" w:tplc="0AC20086" w:tentative="1">
      <w:start w:val="1"/>
      <w:numFmt w:val="bullet"/>
      <w:lvlText w:val=""/>
      <w:lvlJc w:val="left"/>
      <w:pPr>
        <w:tabs>
          <w:tab w:val="num" w:pos="5760"/>
        </w:tabs>
        <w:ind w:left="5760" w:hanging="360"/>
      </w:pPr>
      <w:rPr>
        <w:rFonts w:ascii="Symbol" w:hAnsi="Symbol" w:hint="default"/>
      </w:rPr>
    </w:lvl>
    <w:lvl w:ilvl="8" w:tplc="6034325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9DF791F"/>
    <w:multiLevelType w:val="multilevel"/>
    <w:tmpl w:val="E7CAD4F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AF40A84"/>
    <w:multiLevelType w:val="hybridMultilevel"/>
    <w:tmpl w:val="19D07F5C"/>
    <w:lvl w:ilvl="0" w:tplc="A5740368">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2" w15:restartNumberingAfterBreak="0">
    <w:nsid w:val="2D6D6E80"/>
    <w:multiLevelType w:val="multilevel"/>
    <w:tmpl w:val="C95C49C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12400FC"/>
    <w:multiLevelType w:val="multilevel"/>
    <w:tmpl w:val="BFE8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AF218B"/>
    <w:multiLevelType w:val="hybridMultilevel"/>
    <w:tmpl w:val="1EB20B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3FB5B20"/>
    <w:multiLevelType w:val="hybridMultilevel"/>
    <w:tmpl w:val="53E879E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58022C1"/>
    <w:multiLevelType w:val="hybridMultilevel"/>
    <w:tmpl w:val="1B6EB806"/>
    <w:lvl w:ilvl="0" w:tplc="0C0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66009"/>
    <w:multiLevelType w:val="multilevel"/>
    <w:tmpl w:val="21BE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349B6"/>
    <w:multiLevelType w:val="multilevel"/>
    <w:tmpl w:val="45042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F6A07"/>
    <w:multiLevelType w:val="multilevel"/>
    <w:tmpl w:val="C138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A905A3"/>
    <w:multiLevelType w:val="multilevel"/>
    <w:tmpl w:val="CFA2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B0493F"/>
    <w:multiLevelType w:val="hybridMultilevel"/>
    <w:tmpl w:val="FD46F8B4"/>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2" w15:restartNumberingAfterBreak="0">
    <w:nsid w:val="537F796E"/>
    <w:multiLevelType w:val="multilevel"/>
    <w:tmpl w:val="A2D2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105153"/>
    <w:multiLevelType w:val="multilevel"/>
    <w:tmpl w:val="437E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A356D4"/>
    <w:multiLevelType w:val="hybridMultilevel"/>
    <w:tmpl w:val="7C7415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2D67D07"/>
    <w:multiLevelType w:val="hybridMultilevel"/>
    <w:tmpl w:val="B0F63FA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6701606E"/>
    <w:multiLevelType w:val="hybridMultilevel"/>
    <w:tmpl w:val="6254C7E0"/>
    <w:lvl w:ilvl="0" w:tplc="74E02D58">
      <w:start w:val="1"/>
      <w:numFmt w:val="bullet"/>
      <w:lvlText w:val=""/>
      <w:lvlPicBulletId w:val="1"/>
      <w:lvlJc w:val="left"/>
      <w:pPr>
        <w:tabs>
          <w:tab w:val="num" w:pos="720"/>
        </w:tabs>
        <w:ind w:left="720" w:hanging="360"/>
      </w:pPr>
      <w:rPr>
        <w:rFonts w:ascii="Symbol" w:hAnsi="Symbol" w:hint="default"/>
      </w:rPr>
    </w:lvl>
    <w:lvl w:ilvl="1" w:tplc="F64EC162" w:tentative="1">
      <w:start w:val="1"/>
      <w:numFmt w:val="bullet"/>
      <w:lvlText w:val=""/>
      <w:lvlJc w:val="left"/>
      <w:pPr>
        <w:tabs>
          <w:tab w:val="num" w:pos="1440"/>
        </w:tabs>
        <w:ind w:left="1440" w:hanging="360"/>
      </w:pPr>
      <w:rPr>
        <w:rFonts w:ascii="Symbol" w:hAnsi="Symbol" w:hint="default"/>
      </w:rPr>
    </w:lvl>
    <w:lvl w:ilvl="2" w:tplc="63C4AFB0" w:tentative="1">
      <w:start w:val="1"/>
      <w:numFmt w:val="bullet"/>
      <w:lvlText w:val=""/>
      <w:lvlJc w:val="left"/>
      <w:pPr>
        <w:tabs>
          <w:tab w:val="num" w:pos="2160"/>
        </w:tabs>
        <w:ind w:left="2160" w:hanging="360"/>
      </w:pPr>
      <w:rPr>
        <w:rFonts w:ascii="Symbol" w:hAnsi="Symbol" w:hint="default"/>
      </w:rPr>
    </w:lvl>
    <w:lvl w:ilvl="3" w:tplc="79AA0F98" w:tentative="1">
      <w:start w:val="1"/>
      <w:numFmt w:val="bullet"/>
      <w:lvlText w:val=""/>
      <w:lvlJc w:val="left"/>
      <w:pPr>
        <w:tabs>
          <w:tab w:val="num" w:pos="2880"/>
        </w:tabs>
        <w:ind w:left="2880" w:hanging="360"/>
      </w:pPr>
      <w:rPr>
        <w:rFonts w:ascii="Symbol" w:hAnsi="Symbol" w:hint="default"/>
      </w:rPr>
    </w:lvl>
    <w:lvl w:ilvl="4" w:tplc="A5426AE4" w:tentative="1">
      <w:start w:val="1"/>
      <w:numFmt w:val="bullet"/>
      <w:lvlText w:val=""/>
      <w:lvlJc w:val="left"/>
      <w:pPr>
        <w:tabs>
          <w:tab w:val="num" w:pos="3600"/>
        </w:tabs>
        <w:ind w:left="3600" w:hanging="360"/>
      </w:pPr>
      <w:rPr>
        <w:rFonts w:ascii="Symbol" w:hAnsi="Symbol" w:hint="default"/>
      </w:rPr>
    </w:lvl>
    <w:lvl w:ilvl="5" w:tplc="11FADF82" w:tentative="1">
      <w:start w:val="1"/>
      <w:numFmt w:val="bullet"/>
      <w:lvlText w:val=""/>
      <w:lvlJc w:val="left"/>
      <w:pPr>
        <w:tabs>
          <w:tab w:val="num" w:pos="4320"/>
        </w:tabs>
        <w:ind w:left="4320" w:hanging="360"/>
      </w:pPr>
      <w:rPr>
        <w:rFonts w:ascii="Symbol" w:hAnsi="Symbol" w:hint="default"/>
      </w:rPr>
    </w:lvl>
    <w:lvl w:ilvl="6" w:tplc="3DE83AE2" w:tentative="1">
      <w:start w:val="1"/>
      <w:numFmt w:val="bullet"/>
      <w:lvlText w:val=""/>
      <w:lvlJc w:val="left"/>
      <w:pPr>
        <w:tabs>
          <w:tab w:val="num" w:pos="5040"/>
        </w:tabs>
        <w:ind w:left="5040" w:hanging="360"/>
      </w:pPr>
      <w:rPr>
        <w:rFonts w:ascii="Symbol" w:hAnsi="Symbol" w:hint="default"/>
      </w:rPr>
    </w:lvl>
    <w:lvl w:ilvl="7" w:tplc="3DC06164" w:tentative="1">
      <w:start w:val="1"/>
      <w:numFmt w:val="bullet"/>
      <w:lvlText w:val=""/>
      <w:lvlJc w:val="left"/>
      <w:pPr>
        <w:tabs>
          <w:tab w:val="num" w:pos="5760"/>
        </w:tabs>
        <w:ind w:left="5760" w:hanging="360"/>
      </w:pPr>
      <w:rPr>
        <w:rFonts w:ascii="Symbol" w:hAnsi="Symbol" w:hint="default"/>
      </w:rPr>
    </w:lvl>
    <w:lvl w:ilvl="8" w:tplc="CD7C9192"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C6A702C"/>
    <w:multiLevelType w:val="multilevel"/>
    <w:tmpl w:val="64AED8FC"/>
    <w:lvl w:ilvl="0">
      <w:start w:val="1"/>
      <w:numFmt w:val="decimal"/>
      <w:lvlText w:val="%1."/>
      <w:lvlJc w:val="left"/>
      <w:pPr>
        <w:ind w:left="36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8" w15:restartNumberingAfterBreak="0">
    <w:nsid w:val="6C7B677F"/>
    <w:multiLevelType w:val="multilevel"/>
    <w:tmpl w:val="72F6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C22F41"/>
    <w:multiLevelType w:val="multilevel"/>
    <w:tmpl w:val="26FE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D85941"/>
    <w:multiLevelType w:val="hybridMultilevel"/>
    <w:tmpl w:val="6DD855CA"/>
    <w:lvl w:ilvl="0" w:tplc="FFFFFFFF">
      <w:start w:val="1"/>
      <w:numFmt w:val="bullet"/>
      <w:lvlText w:val=""/>
      <w:lvlJc w:val="left"/>
      <w:pPr>
        <w:ind w:left="720" w:hanging="360"/>
      </w:pPr>
      <w:rPr>
        <w:rFonts w:ascii="Symbol" w:hAnsi="Symbol" w:hint="default"/>
      </w:rPr>
    </w:lvl>
    <w:lvl w:ilvl="1" w:tplc="642C6F62">
      <w:start w:val="1"/>
      <w:numFmt w:val="bullet"/>
      <w:lvlText w:val="-"/>
      <w:lvlJc w:val="left"/>
      <w:pPr>
        <w:ind w:left="1440" w:hanging="360"/>
      </w:pPr>
      <w:rPr>
        <w:rFonts w:ascii="Avenir LT Std 35 Light" w:hAnsi="Avenir LT Std 35 Light"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992DA9"/>
    <w:multiLevelType w:val="hybridMultilevel"/>
    <w:tmpl w:val="F418FFD2"/>
    <w:lvl w:ilvl="0" w:tplc="642C6F62">
      <w:start w:val="1"/>
      <w:numFmt w:val="bullet"/>
      <w:lvlText w:val="-"/>
      <w:lvlJc w:val="left"/>
      <w:pPr>
        <w:ind w:left="720" w:hanging="360"/>
      </w:pPr>
      <w:rPr>
        <w:rFonts w:ascii="Avenir LT Std 35 Light" w:hAnsi="Avenir LT Std 35 Light" w:hint="default"/>
      </w:rPr>
    </w:lvl>
    <w:lvl w:ilvl="1" w:tplc="FFFFFFFF">
      <w:start w:val="1"/>
      <w:numFmt w:val="bullet"/>
      <w:lvlText w:val="-"/>
      <w:lvlJc w:val="left"/>
      <w:pPr>
        <w:ind w:left="1440" w:hanging="360"/>
      </w:pPr>
      <w:rPr>
        <w:rFonts w:ascii="Avenir LT Std 35 Light" w:hAnsi="Avenir LT Std 35 Light"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F141177"/>
    <w:multiLevelType w:val="hybridMultilevel"/>
    <w:tmpl w:val="7E66901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3" w15:restartNumberingAfterBreak="0">
    <w:nsid w:val="741756A3"/>
    <w:multiLevelType w:val="multilevel"/>
    <w:tmpl w:val="B0C2B71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8937990"/>
    <w:multiLevelType w:val="hybridMultilevel"/>
    <w:tmpl w:val="36220E5E"/>
    <w:lvl w:ilvl="0" w:tplc="68B44598">
      <w:start w:val="1"/>
      <w:numFmt w:val="decimal"/>
      <w:lvlText w:val="%1."/>
      <w:lvlJc w:val="left"/>
      <w:pPr>
        <w:ind w:left="1068" w:hanging="1068"/>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1210846090">
    <w:abstractNumId w:val="27"/>
  </w:num>
  <w:num w:numId="2" w16cid:durableId="81028270">
    <w:abstractNumId w:val="6"/>
  </w:num>
  <w:num w:numId="3" w16cid:durableId="282001813">
    <w:abstractNumId w:val="12"/>
  </w:num>
  <w:num w:numId="4" w16cid:durableId="249848435">
    <w:abstractNumId w:val="10"/>
  </w:num>
  <w:num w:numId="5" w16cid:durableId="473642176">
    <w:abstractNumId w:val="15"/>
  </w:num>
  <w:num w:numId="6" w16cid:durableId="1904639721">
    <w:abstractNumId w:val="25"/>
  </w:num>
  <w:num w:numId="7" w16cid:durableId="757748396">
    <w:abstractNumId w:val="8"/>
  </w:num>
  <w:num w:numId="8" w16cid:durableId="1330526313">
    <w:abstractNumId w:val="7"/>
  </w:num>
  <w:num w:numId="9" w16cid:durableId="1306856896">
    <w:abstractNumId w:val="24"/>
  </w:num>
  <w:num w:numId="10" w16cid:durableId="1411732594">
    <w:abstractNumId w:val="9"/>
  </w:num>
  <w:num w:numId="11" w16cid:durableId="455830573">
    <w:abstractNumId w:val="26"/>
  </w:num>
  <w:num w:numId="12" w16cid:durableId="906843333">
    <w:abstractNumId w:val="11"/>
  </w:num>
  <w:num w:numId="13" w16cid:durableId="1363703142">
    <w:abstractNumId w:val="1"/>
  </w:num>
  <w:num w:numId="14" w16cid:durableId="572206202">
    <w:abstractNumId w:val="32"/>
  </w:num>
  <w:num w:numId="15" w16cid:durableId="206601295">
    <w:abstractNumId w:val="34"/>
  </w:num>
  <w:num w:numId="16" w16cid:durableId="1634023539">
    <w:abstractNumId w:val="21"/>
  </w:num>
  <w:num w:numId="17" w16cid:durableId="1885169878">
    <w:abstractNumId w:val="16"/>
  </w:num>
  <w:num w:numId="18" w16cid:durableId="671687651">
    <w:abstractNumId w:val="0"/>
  </w:num>
  <w:num w:numId="19" w16cid:durableId="1846163319">
    <w:abstractNumId w:val="5"/>
  </w:num>
  <w:num w:numId="20" w16cid:durableId="1804887634">
    <w:abstractNumId w:val="30"/>
  </w:num>
  <w:num w:numId="21" w16cid:durableId="1958875753">
    <w:abstractNumId w:val="31"/>
  </w:num>
  <w:num w:numId="22" w16cid:durableId="1149203021">
    <w:abstractNumId w:val="23"/>
  </w:num>
  <w:num w:numId="23" w16cid:durableId="796532838">
    <w:abstractNumId w:val="14"/>
  </w:num>
  <w:num w:numId="24" w16cid:durableId="204408794">
    <w:abstractNumId w:val="33"/>
  </w:num>
  <w:num w:numId="25" w16cid:durableId="1823621123">
    <w:abstractNumId w:val="18"/>
  </w:num>
  <w:num w:numId="26" w16cid:durableId="1946577767">
    <w:abstractNumId w:val="29"/>
  </w:num>
  <w:num w:numId="27" w16cid:durableId="1209336445">
    <w:abstractNumId w:val="3"/>
  </w:num>
  <w:num w:numId="28" w16cid:durableId="794908246">
    <w:abstractNumId w:val="4"/>
  </w:num>
  <w:num w:numId="29" w16cid:durableId="303000852">
    <w:abstractNumId w:val="2"/>
  </w:num>
  <w:num w:numId="30" w16cid:durableId="1877428761">
    <w:abstractNumId w:val="28"/>
  </w:num>
  <w:num w:numId="31" w16cid:durableId="1910844909">
    <w:abstractNumId w:val="22"/>
  </w:num>
  <w:num w:numId="32" w16cid:durableId="2067793908">
    <w:abstractNumId w:val="13"/>
  </w:num>
  <w:num w:numId="33" w16cid:durableId="1843349426">
    <w:abstractNumId w:val="20"/>
  </w:num>
  <w:num w:numId="34" w16cid:durableId="1988895777">
    <w:abstractNumId w:val="19"/>
  </w:num>
  <w:num w:numId="35" w16cid:durableId="817838808">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4C8"/>
    <w:rsid w:val="000007A9"/>
    <w:rsid w:val="00001C64"/>
    <w:rsid w:val="000021A5"/>
    <w:rsid w:val="00002C25"/>
    <w:rsid w:val="00004DB8"/>
    <w:rsid w:val="00005096"/>
    <w:rsid w:val="000116F0"/>
    <w:rsid w:val="0001211A"/>
    <w:rsid w:val="00013457"/>
    <w:rsid w:val="000138A6"/>
    <w:rsid w:val="000154CC"/>
    <w:rsid w:val="000166A7"/>
    <w:rsid w:val="00017229"/>
    <w:rsid w:val="000253A9"/>
    <w:rsid w:val="0002733B"/>
    <w:rsid w:val="000305BB"/>
    <w:rsid w:val="00031B88"/>
    <w:rsid w:val="000346C5"/>
    <w:rsid w:val="0003493A"/>
    <w:rsid w:val="00034CCC"/>
    <w:rsid w:val="0003650D"/>
    <w:rsid w:val="00036FA3"/>
    <w:rsid w:val="00037508"/>
    <w:rsid w:val="00042C13"/>
    <w:rsid w:val="000432F3"/>
    <w:rsid w:val="00043452"/>
    <w:rsid w:val="00045804"/>
    <w:rsid w:val="00045CCB"/>
    <w:rsid w:val="0004711E"/>
    <w:rsid w:val="00051827"/>
    <w:rsid w:val="00052660"/>
    <w:rsid w:val="000532BD"/>
    <w:rsid w:val="000543AB"/>
    <w:rsid w:val="0005444F"/>
    <w:rsid w:val="000550DE"/>
    <w:rsid w:val="000552A2"/>
    <w:rsid w:val="000557EC"/>
    <w:rsid w:val="0005644B"/>
    <w:rsid w:val="000566C8"/>
    <w:rsid w:val="00056FA8"/>
    <w:rsid w:val="000571DE"/>
    <w:rsid w:val="000604F2"/>
    <w:rsid w:val="00062EF8"/>
    <w:rsid w:val="0006442B"/>
    <w:rsid w:val="00064BA3"/>
    <w:rsid w:val="00065C3A"/>
    <w:rsid w:val="00066226"/>
    <w:rsid w:val="00066569"/>
    <w:rsid w:val="0006684D"/>
    <w:rsid w:val="000672C0"/>
    <w:rsid w:val="00071758"/>
    <w:rsid w:val="000723EE"/>
    <w:rsid w:val="00073396"/>
    <w:rsid w:val="000755F5"/>
    <w:rsid w:val="00075D0B"/>
    <w:rsid w:val="000774CF"/>
    <w:rsid w:val="0007799C"/>
    <w:rsid w:val="00080150"/>
    <w:rsid w:val="00084B4D"/>
    <w:rsid w:val="00086140"/>
    <w:rsid w:val="0008750D"/>
    <w:rsid w:val="00090C39"/>
    <w:rsid w:val="00091D12"/>
    <w:rsid w:val="00091EB9"/>
    <w:rsid w:val="0009215A"/>
    <w:rsid w:val="00092CB5"/>
    <w:rsid w:val="000956C1"/>
    <w:rsid w:val="00097A82"/>
    <w:rsid w:val="00097FAA"/>
    <w:rsid w:val="000A19D1"/>
    <w:rsid w:val="000A1A22"/>
    <w:rsid w:val="000A1BD2"/>
    <w:rsid w:val="000A32A9"/>
    <w:rsid w:val="000A46C5"/>
    <w:rsid w:val="000A4828"/>
    <w:rsid w:val="000A5FF9"/>
    <w:rsid w:val="000A6F48"/>
    <w:rsid w:val="000B1227"/>
    <w:rsid w:val="000B1C6F"/>
    <w:rsid w:val="000B1CFE"/>
    <w:rsid w:val="000B4933"/>
    <w:rsid w:val="000B4C5D"/>
    <w:rsid w:val="000B53D9"/>
    <w:rsid w:val="000B58B1"/>
    <w:rsid w:val="000B7F7A"/>
    <w:rsid w:val="000C00DE"/>
    <w:rsid w:val="000C0527"/>
    <w:rsid w:val="000C3718"/>
    <w:rsid w:val="000C3D7B"/>
    <w:rsid w:val="000C4649"/>
    <w:rsid w:val="000C59D6"/>
    <w:rsid w:val="000C70B6"/>
    <w:rsid w:val="000D1210"/>
    <w:rsid w:val="000D1D2D"/>
    <w:rsid w:val="000D2471"/>
    <w:rsid w:val="000D3E2A"/>
    <w:rsid w:val="000D562B"/>
    <w:rsid w:val="000D773B"/>
    <w:rsid w:val="000D7CC0"/>
    <w:rsid w:val="000E03B0"/>
    <w:rsid w:val="000E055D"/>
    <w:rsid w:val="000E0DEE"/>
    <w:rsid w:val="000E24F1"/>
    <w:rsid w:val="000E2725"/>
    <w:rsid w:val="000E4210"/>
    <w:rsid w:val="000E47B3"/>
    <w:rsid w:val="000E49F6"/>
    <w:rsid w:val="000E552A"/>
    <w:rsid w:val="000E6DA2"/>
    <w:rsid w:val="000F3AB7"/>
    <w:rsid w:val="000F7ED0"/>
    <w:rsid w:val="00100390"/>
    <w:rsid w:val="00100DC7"/>
    <w:rsid w:val="00102477"/>
    <w:rsid w:val="001031BC"/>
    <w:rsid w:val="00103630"/>
    <w:rsid w:val="001072B3"/>
    <w:rsid w:val="001100A5"/>
    <w:rsid w:val="00110748"/>
    <w:rsid w:val="00111B4C"/>
    <w:rsid w:val="00112A1C"/>
    <w:rsid w:val="00114170"/>
    <w:rsid w:val="001176B3"/>
    <w:rsid w:val="001211EA"/>
    <w:rsid w:val="00123CBE"/>
    <w:rsid w:val="0012453E"/>
    <w:rsid w:val="001265DE"/>
    <w:rsid w:val="00130D05"/>
    <w:rsid w:val="00130F33"/>
    <w:rsid w:val="0013289C"/>
    <w:rsid w:val="00133180"/>
    <w:rsid w:val="00134C52"/>
    <w:rsid w:val="00134F6A"/>
    <w:rsid w:val="00137184"/>
    <w:rsid w:val="001430EF"/>
    <w:rsid w:val="00147E18"/>
    <w:rsid w:val="00152F3C"/>
    <w:rsid w:val="001540F1"/>
    <w:rsid w:val="00154B15"/>
    <w:rsid w:val="00154C74"/>
    <w:rsid w:val="00154D4F"/>
    <w:rsid w:val="001571EE"/>
    <w:rsid w:val="00160A8C"/>
    <w:rsid w:val="00164DED"/>
    <w:rsid w:val="001667F1"/>
    <w:rsid w:val="00166AED"/>
    <w:rsid w:val="00167D6F"/>
    <w:rsid w:val="00172EEA"/>
    <w:rsid w:val="001772D5"/>
    <w:rsid w:val="00177C53"/>
    <w:rsid w:val="001801A8"/>
    <w:rsid w:val="00181655"/>
    <w:rsid w:val="00182299"/>
    <w:rsid w:val="0018440D"/>
    <w:rsid w:val="00184747"/>
    <w:rsid w:val="0018540F"/>
    <w:rsid w:val="001873B1"/>
    <w:rsid w:val="00190839"/>
    <w:rsid w:val="0019158C"/>
    <w:rsid w:val="00191904"/>
    <w:rsid w:val="00191FCD"/>
    <w:rsid w:val="00194C89"/>
    <w:rsid w:val="0019712C"/>
    <w:rsid w:val="0019751F"/>
    <w:rsid w:val="001A0B26"/>
    <w:rsid w:val="001A3097"/>
    <w:rsid w:val="001A585B"/>
    <w:rsid w:val="001A75C3"/>
    <w:rsid w:val="001B0160"/>
    <w:rsid w:val="001B1160"/>
    <w:rsid w:val="001B3144"/>
    <w:rsid w:val="001B4D00"/>
    <w:rsid w:val="001B6D56"/>
    <w:rsid w:val="001C0AFD"/>
    <w:rsid w:val="001C101E"/>
    <w:rsid w:val="001C2E7B"/>
    <w:rsid w:val="001C3289"/>
    <w:rsid w:val="001C378C"/>
    <w:rsid w:val="001C3BE2"/>
    <w:rsid w:val="001C4355"/>
    <w:rsid w:val="001C7615"/>
    <w:rsid w:val="001D1465"/>
    <w:rsid w:val="001D2C6C"/>
    <w:rsid w:val="001D6D5E"/>
    <w:rsid w:val="001D74B3"/>
    <w:rsid w:val="001E00AD"/>
    <w:rsid w:val="001E01F5"/>
    <w:rsid w:val="001E169B"/>
    <w:rsid w:val="001E17AC"/>
    <w:rsid w:val="001E35E2"/>
    <w:rsid w:val="001E519C"/>
    <w:rsid w:val="001E611C"/>
    <w:rsid w:val="001F0B70"/>
    <w:rsid w:val="001F0DFF"/>
    <w:rsid w:val="001F26E3"/>
    <w:rsid w:val="001F2F31"/>
    <w:rsid w:val="001F3846"/>
    <w:rsid w:val="001F532E"/>
    <w:rsid w:val="001F756F"/>
    <w:rsid w:val="001F7652"/>
    <w:rsid w:val="001F76F5"/>
    <w:rsid w:val="001F7DCC"/>
    <w:rsid w:val="002003A4"/>
    <w:rsid w:val="00203EED"/>
    <w:rsid w:val="00204703"/>
    <w:rsid w:val="00212772"/>
    <w:rsid w:val="00215A6A"/>
    <w:rsid w:val="00215C19"/>
    <w:rsid w:val="00216323"/>
    <w:rsid w:val="00217F52"/>
    <w:rsid w:val="002213D7"/>
    <w:rsid w:val="002231F1"/>
    <w:rsid w:val="002234BF"/>
    <w:rsid w:val="00224827"/>
    <w:rsid w:val="00226F82"/>
    <w:rsid w:val="002318D7"/>
    <w:rsid w:val="0023470E"/>
    <w:rsid w:val="00234CC9"/>
    <w:rsid w:val="002353EB"/>
    <w:rsid w:val="002413B0"/>
    <w:rsid w:val="00243807"/>
    <w:rsid w:val="00244263"/>
    <w:rsid w:val="0024456C"/>
    <w:rsid w:val="002502D8"/>
    <w:rsid w:val="00251E5E"/>
    <w:rsid w:val="0025223C"/>
    <w:rsid w:val="0025269F"/>
    <w:rsid w:val="002573ED"/>
    <w:rsid w:val="00262ABC"/>
    <w:rsid w:val="00264762"/>
    <w:rsid w:val="0026620D"/>
    <w:rsid w:val="00270738"/>
    <w:rsid w:val="00273C51"/>
    <w:rsid w:val="00273F61"/>
    <w:rsid w:val="002742DB"/>
    <w:rsid w:val="00276948"/>
    <w:rsid w:val="002813E4"/>
    <w:rsid w:val="00283AA7"/>
    <w:rsid w:val="00285FD6"/>
    <w:rsid w:val="002866B0"/>
    <w:rsid w:val="00287291"/>
    <w:rsid w:val="00287557"/>
    <w:rsid w:val="00287BC1"/>
    <w:rsid w:val="002905CB"/>
    <w:rsid w:val="00293E40"/>
    <w:rsid w:val="00297C9D"/>
    <w:rsid w:val="002A0B52"/>
    <w:rsid w:val="002A1EA2"/>
    <w:rsid w:val="002A58FB"/>
    <w:rsid w:val="002A5C91"/>
    <w:rsid w:val="002A5FB3"/>
    <w:rsid w:val="002A6E39"/>
    <w:rsid w:val="002A7FBA"/>
    <w:rsid w:val="002B1A12"/>
    <w:rsid w:val="002B1C14"/>
    <w:rsid w:val="002B288E"/>
    <w:rsid w:val="002B3BE5"/>
    <w:rsid w:val="002B3E14"/>
    <w:rsid w:val="002B66CD"/>
    <w:rsid w:val="002C1F97"/>
    <w:rsid w:val="002C41DB"/>
    <w:rsid w:val="002C4D5A"/>
    <w:rsid w:val="002D156C"/>
    <w:rsid w:val="002D7BD4"/>
    <w:rsid w:val="002D7D26"/>
    <w:rsid w:val="002E2275"/>
    <w:rsid w:val="002E2A2D"/>
    <w:rsid w:val="002E2DAA"/>
    <w:rsid w:val="002E3DD0"/>
    <w:rsid w:val="002E4C5C"/>
    <w:rsid w:val="002E5565"/>
    <w:rsid w:val="002E7E37"/>
    <w:rsid w:val="002F110D"/>
    <w:rsid w:val="002F3D6B"/>
    <w:rsid w:val="002F6414"/>
    <w:rsid w:val="002F7498"/>
    <w:rsid w:val="002F7B1C"/>
    <w:rsid w:val="003002D2"/>
    <w:rsid w:val="003117A2"/>
    <w:rsid w:val="003139C4"/>
    <w:rsid w:val="00314C65"/>
    <w:rsid w:val="00314D29"/>
    <w:rsid w:val="00316069"/>
    <w:rsid w:val="00316918"/>
    <w:rsid w:val="00321113"/>
    <w:rsid w:val="003244AA"/>
    <w:rsid w:val="00326850"/>
    <w:rsid w:val="00326EC1"/>
    <w:rsid w:val="003313AC"/>
    <w:rsid w:val="003339B9"/>
    <w:rsid w:val="0033498A"/>
    <w:rsid w:val="00340606"/>
    <w:rsid w:val="00340800"/>
    <w:rsid w:val="00340B80"/>
    <w:rsid w:val="00340EE9"/>
    <w:rsid w:val="0034111D"/>
    <w:rsid w:val="0034515B"/>
    <w:rsid w:val="003467C8"/>
    <w:rsid w:val="003469EB"/>
    <w:rsid w:val="00347C5B"/>
    <w:rsid w:val="00350C4B"/>
    <w:rsid w:val="00353804"/>
    <w:rsid w:val="00353DEE"/>
    <w:rsid w:val="003609EB"/>
    <w:rsid w:val="00362475"/>
    <w:rsid w:val="00362B4C"/>
    <w:rsid w:val="003636EC"/>
    <w:rsid w:val="00363AAE"/>
    <w:rsid w:val="003644FB"/>
    <w:rsid w:val="00364676"/>
    <w:rsid w:val="00365443"/>
    <w:rsid w:val="00365505"/>
    <w:rsid w:val="0036630E"/>
    <w:rsid w:val="0037083A"/>
    <w:rsid w:val="00370F4D"/>
    <w:rsid w:val="003712AF"/>
    <w:rsid w:val="003721B0"/>
    <w:rsid w:val="003761B1"/>
    <w:rsid w:val="00380E72"/>
    <w:rsid w:val="00381A87"/>
    <w:rsid w:val="00382F70"/>
    <w:rsid w:val="00384978"/>
    <w:rsid w:val="00384999"/>
    <w:rsid w:val="0038555A"/>
    <w:rsid w:val="00385859"/>
    <w:rsid w:val="00387092"/>
    <w:rsid w:val="0039064B"/>
    <w:rsid w:val="00393B3A"/>
    <w:rsid w:val="00395BF7"/>
    <w:rsid w:val="003979DC"/>
    <w:rsid w:val="00397B05"/>
    <w:rsid w:val="003A2D95"/>
    <w:rsid w:val="003A2E7D"/>
    <w:rsid w:val="003A4084"/>
    <w:rsid w:val="003A514A"/>
    <w:rsid w:val="003A7140"/>
    <w:rsid w:val="003B0CED"/>
    <w:rsid w:val="003B3256"/>
    <w:rsid w:val="003B5952"/>
    <w:rsid w:val="003B7318"/>
    <w:rsid w:val="003B7538"/>
    <w:rsid w:val="003B761C"/>
    <w:rsid w:val="003C2AAD"/>
    <w:rsid w:val="003C631D"/>
    <w:rsid w:val="003C6DE7"/>
    <w:rsid w:val="003C6E25"/>
    <w:rsid w:val="003C76E7"/>
    <w:rsid w:val="003D038B"/>
    <w:rsid w:val="003D1C0B"/>
    <w:rsid w:val="003D3BBF"/>
    <w:rsid w:val="003D4DB5"/>
    <w:rsid w:val="003D7BB8"/>
    <w:rsid w:val="003E07ED"/>
    <w:rsid w:val="003E15A9"/>
    <w:rsid w:val="003E3B71"/>
    <w:rsid w:val="003E57FC"/>
    <w:rsid w:val="003E5EA0"/>
    <w:rsid w:val="003F19FF"/>
    <w:rsid w:val="003F1E70"/>
    <w:rsid w:val="003F33A2"/>
    <w:rsid w:val="003F460E"/>
    <w:rsid w:val="003F5B16"/>
    <w:rsid w:val="003F7795"/>
    <w:rsid w:val="0040113E"/>
    <w:rsid w:val="00402DC0"/>
    <w:rsid w:val="00402DFC"/>
    <w:rsid w:val="0040315A"/>
    <w:rsid w:val="00404C83"/>
    <w:rsid w:val="00405088"/>
    <w:rsid w:val="004054D1"/>
    <w:rsid w:val="0040768C"/>
    <w:rsid w:val="00414B2F"/>
    <w:rsid w:val="00414BC6"/>
    <w:rsid w:val="00414E43"/>
    <w:rsid w:val="00417666"/>
    <w:rsid w:val="00422E2C"/>
    <w:rsid w:val="00423852"/>
    <w:rsid w:val="004243B1"/>
    <w:rsid w:val="0042516C"/>
    <w:rsid w:val="00425D18"/>
    <w:rsid w:val="00427A7A"/>
    <w:rsid w:val="00430982"/>
    <w:rsid w:val="00431DB8"/>
    <w:rsid w:val="00433430"/>
    <w:rsid w:val="0043443F"/>
    <w:rsid w:val="004452E4"/>
    <w:rsid w:val="00452A3C"/>
    <w:rsid w:val="0045336A"/>
    <w:rsid w:val="00455EC9"/>
    <w:rsid w:val="00456904"/>
    <w:rsid w:val="00461EB7"/>
    <w:rsid w:val="0046215A"/>
    <w:rsid w:val="00465AC9"/>
    <w:rsid w:val="00465D0F"/>
    <w:rsid w:val="004743CB"/>
    <w:rsid w:val="0047447B"/>
    <w:rsid w:val="0048084A"/>
    <w:rsid w:val="00480A34"/>
    <w:rsid w:val="004827BA"/>
    <w:rsid w:val="00483F73"/>
    <w:rsid w:val="00484CD2"/>
    <w:rsid w:val="00486B46"/>
    <w:rsid w:val="00486B79"/>
    <w:rsid w:val="0048713C"/>
    <w:rsid w:val="004904FC"/>
    <w:rsid w:val="00490FD2"/>
    <w:rsid w:val="00491266"/>
    <w:rsid w:val="004921D6"/>
    <w:rsid w:val="0049542F"/>
    <w:rsid w:val="00496224"/>
    <w:rsid w:val="004968EB"/>
    <w:rsid w:val="00496FCD"/>
    <w:rsid w:val="004A0988"/>
    <w:rsid w:val="004A3575"/>
    <w:rsid w:val="004B12D8"/>
    <w:rsid w:val="004B3A21"/>
    <w:rsid w:val="004B3C6E"/>
    <w:rsid w:val="004B4F00"/>
    <w:rsid w:val="004B6245"/>
    <w:rsid w:val="004B67F6"/>
    <w:rsid w:val="004B7447"/>
    <w:rsid w:val="004B7C1D"/>
    <w:rsid w:val="004C21DC"/>
    <w:rsid w:val="004C2D31"/>
    <w:rsid w:val="004C440B"/>
    <w:rsid w:val="004C4FA3"/>
    <w:rsid w:val="004C6419"/>
    <w:rsid w:val="004D0C57"/>
    <w:rsid w:val="004D7C19"/>
    <w:rsid w:val="004E1C79"/>
    <w:rsid w:val="004E2B96"/>
    <w:rsid w:val="004E4285"/>
    <w:rsid w:val="004E4613"/>
    <w:rsid w:val="004E525B"/>
    <w:rsid w:val="004E5B4F"/>
    <w:rsid w:val="004F0D4A"/>
    <w:rsid w:val="004F2387"/>
    <w:rsid w:val="004F4C3E"/>
    <w:rsid w:val="004F609D"/>
    <w:rsid w:val="004F7559"/>
    <w:rsid w:val="00500629"/>
    <w:rsid w:val="00502F14"/>
    <w:rsid w:val="00503A54"/>
    <w:rsid w:val="00505343"/>
    <w:rsid w:val="00505A0D"/>
    <w:rsid w:val="00506C47"/>
    <w:rsid w:val="0050732D"/>
    <w:rsid w:val="00507583"/>
    <w:rsid w:val="00510729"/>
    <w:rsid w:val="005114B7"/>
    <w:rsid w:val="005117AC"/>
    <w:rsid w:val="00511D58"/>
    <w:rsid w:val="00514E96"/>
    <w:rsid w:val="00516C59"/>
    <w:rsid w:val="00517AE7"/>
    <w:rsid w:val="00521E34"/>
    <w:rsid w:val="0052475D"/>
    <w:rsid w:val="00525112"/>
    <w:rsid w:val="00526164"/>
    <w:rsid w:val="00531DB0"/>
    <w:rsid w:val="0053278F"/>
    <w:rsid w:val="00533005"/>
    <w:rsid w:val="00535348"/>
    <w:rsid w:val="00535909"/>
    <w:rsid w:val="0053780D"/>
    <w:rsid w:val="00540E79"/>
    <w:rsid w:val="0054107B"/>
    <w:rsid w:val="00541992"/>
    <w:rsid w:val="005419F5"/>
    <w:rsid w:val="00544118"/>
    <w:rsid w:val="00547DC5"/>
    <w:rsid w:val="00551831"/>
    <w:rsid w:val="00556001"/>
    <w:rsid w:val="00556939"/>
    <w:rsid w:val="00565DF9"/>
    <w:rsid w:val="0056623F"/>
    <w:rsid w:val="00566905"/>
    <w:rsid w:val="00566EAB"/>
    <w:rsid w:val="0057040B"/>
    <w:rsid w:val="00573B1B"/>
    <w:rsid w:val="00574D16"/>
    <w:rsid w:val="00575477"/>
    <w:rsid w:val="00575918"/>
    <w:rsid w:val="00577AC8"/>
    <w:rsid w:val="00585832"/>
    <w:rsid w:val="00590259"/>
    <w:rsid w:val="005912C9"/>
    <w:rsid w:val="00591BC6"/>
    <w:rsid w:val="00592C88"/>
    <w:rsid w:val="00593325"/>
    <w:rsid w:val="00593AEA"/>
    <w:rsid w:val="00594FC3"/>
    <w:rsid w:val="0059541A"/>
    <w:rsid w:val="00596FE3"/>
    <w:rsid w:val="005A1C2D"/>
    <w:rsid w:val="005A2D28"/>
    <w:rsid w:val="005A3361"/>
    <w:rsid w:val="005A3F2E"/>
    <w:rsid w:val="005A50DC"/>
    <w:rsid w:val="005A6268"/>
    <w:rsid w:val="005A759E"/>
    <w:rsid w:val="005B3153"/>
    <w:rsid w:val="005B4224"/>
    <w:rsid w:val="005B4A87"/>
    <w:rsid w:val="005B504D"/>
    <w:rsid w:val="005B527C"/>
    <w:rsid w:val="005B61CF"/>
    <w:rsid w:val="005B6E35"/>
    <w:rsid w:val="005B7186"/>
    <w:rsid w:val="005C116D"/>
    <w:rsid w:val="005C366A"/>
    <w:rsid w:val="005C3673"/>
    <w:rsid w:val="005C5D9B"/>
    <w:rsid w:val="005C5DDC"/>
    <w:rsid w:val="005D0792"/>
    <w:rsid w:val="005D1BBB"/>
    <w:rsid w:val="005D299F"/>
    <w:rsid w:val="005D3E57"/>
    <w:rsid w:val="005D4EEE"/>
    <w:rsid w:val="005E363D"/>
    <w:rsid w:val="005E50AA"/>
    <w:rsid w:val="005E6FD5"/>
    <w:rsid w:val="005E74C8"/>
    <w:rsid w:val="005E7827"/>
    <w:rsid w:val="005E7EB1"/>
    <w:rsid w:val="005F14A9"/>
    <w:rsid w:val="005F4CC4"/>
    <w:rsid w:val="005F68A1"/>
    <w:rsid w:val="005F7407"/>
    <w:rsid w:val="00604B44"/>
    <w:rsid w:val="00605A73"/>
    <w:rsid w:val="006112B2"/>
    <w:rsid w:val="006118AF"/>
    <w:rsid w:val="00612AE6"/>
    <w:rsid w:val="00612C32"/>
    <w:rsid w:val="0061670E"/>
    <w:rsid w:val="00617CEE"/>
    <w:rsid w:val="00620EB6"/>
    <w:rsid w:val="00624EF5"/>
    <w:rsid w:val="006318FB"/>
    <w:rsid w:val="00632621"/>
    <w:rsid w:val="0063468E"/>
    <w:rsid w:val="00636D55"/>
    <w:rsid w:val="006378BB"/>
    <w:rsid w:val="00637DC7"/>
    <w:rsid w:val="00643FE8"/>
    <w:rsid w:val="00645FAD"/>
    <w:rsid w:val="00646C5D"/>
    <w:rsid w:val="00650853"/>
    <w:rsid w:val="00650879"/>
    <w:rsid w:val="00651CBD"/>
    <w:rsid w:val="00656363"/>
    <w:rsid w:val="00664CD0"/>
    <w:rsid w:val="006651E9"/>
    <w:rsid w:val="006672E2"/>
    <w:rsid w:val="006711BC"/>
    <w:rsid w:val="0067342F"/>
    <w:rsid w:val="006737A2"/>
    <w:rsid w:val="00680618"/>
    <w:rsid w:val="00680A8B"/>
    <w:rsid w:val="00680DF1"/>
    <w:rsid w:val="006813D7"/>
    <w:rsid w:val="006826B6"/>
    <w:rsid w:val="0068276F"/>
    <w:rsid w:val="00683482"/>
    <w:rsid w:val="0068410E"/>
    <w:rsid w:val="00684222"/>
    <w:rsid w:val="006850BD"/>
    <w:rsid w:val="00685B2A"/>
    <w:rsid w:val="006874FE"/>
    <w:rsid w:val="00692F21"/>
    <w:rsid w:val="00693E75"/>
    <w:rsid w:val="00696422"/>
    <w:rsid w:val="0069691C"/>
    <w:rsid w:val="00696CED"/>
    <w:rsid w:val="006A2BBA"/>
    <w:rsid w:val="006A6247"/>
    <w:rsid w:val="006B3C8C"/>
    <w:rsid w:val="006B53D2"/>
    <w:rsid w:val="006B7F53"/>
    <w:rsid w:val="006C097F"/>
    <w:rsid w:val="006C5D3D"/>
    <w:rsid w:val="006C64E1"/>
    <w:rsid w:val="006C7841"/>
    <w:rsid w:val="006D0651"/>
    <w:rsid w:val="006D4C73"/>
    <w:rsid w:val="006E229E"/>
    <w:rsid w:val="006E3611"/>
    <w:rsid w:val="006E3BC1"/>
    <w:rsid w:val="006E44EC"/>
    <w:rsid w:val="006E482B"/>
    <w:rsid w:val="006E50A7"/>
    <w:rsid w:val="006E55CC"/>
    <w:rsid w:val="006E6B2B"/>
    <w:rsid w:val="006F0CA2"/>
    <w:rsid w:val="006F459D"/>
    <w:rsid w:val="006F7015"/>
    <w:rsid w:val="00700157"/>
    <w:rsid w:val="007001B3"/>
    <w:rsid w:val="00700367"/>
    <w:rsid w:val="0070120C"/>
    <w:rsid w:val="00702E1B"/>
    <w:rsid w:val="007039D8"/>
    <w:rsid w:val="007045F0"/>
    <w:rsid w:val="007075C8"/>
    <w:rsid w:val="007079B3"/>
    <w:rsid w:val="007129F4"/>
    <w:rsid w:val="00713F0D"/>
    <w:rsid w:val="00715961"/>
    <w:rsid w:val="00716A9C"/>
    <w:rsid w:val="007212EE"/>
    <w:rsid w:val="0072241A"/>
    <w:rsid w:val="00722E85"/>
    <w:rsid w:val="00724234"/>
    <w:rsid w:val="00726079"/>
    <w:rsid w:val="00726AD2"/>
    <w:rsid w:val="00727BD8"/>
    <w:rsid w:val="0073063B"/>
    <w:rsid w:val="0073140D"/>
    <w:rsid w:val="00736588"/>
    <w:rsid w:val="0073685C"/>
    <w:rsid w:val="007369F2"/>
    <w:rsid w:val="00736C33"/>
    <w:rsid w:val="00736E0C"/>
    <w:rsid w:val="00743126"/>
    <w:rsid w:val="00743337"/>
    <w:rsid w:val="00744879"/>
    <w:rsid w:val="00744ACA"/>
    <w:rsid w:val="00744D8E"/>
    <w:rsid w:val="00746337"/>
    <w:rsid w:val="0074785C"/>
    <w:rsid w:val="00751D03"/>
    <w:rsid w:val="007524B9"/>
    <w:rsid w:val="00752A5F"/>
    <w:rsid w:val="00756C55"/>
    <w:rsid w:val="00762106"/>
    <w:rsid w:val="00763C9D"/>
    <w:rsid w:val="007644E0"/>
    <w:rsid w:val="007650A2"/>
    <w:rsid w:val="007659C0"/>
    <w:rsid w:val="00765A1A"/>
    <w:rsid w:val="00765EB0"/>
    <w:rsid w:val="0076746C"/>
    <w:rsid w:val="007677D1"/>
    <w:rsid w:val="00767D43"/>
    <w:rsid w:val="00770352"/>
    <w:rsid w:val="00771710"/>
    <w:rsid w:val="00771862"/>
    <w:rsid w:val="00772343"/>
    <w:rsid w:val="0077249D"/>
    <w:rsid w:val="007736B6"/>
    <w:rsid w:val="007779E2"/>
    <w:rsid w:val="00777C4C"/>
    <w:rsid w:val="00781261"/>
    <w:rsid w:val="00786870"/>
    <w:rsid w:val="0079014E"/>
    <w:rsid w:val="00790BA0"/>
    <w:rsid w:val="00791413"/>
    <w:rsid w:val="00795D8C"/>
    <w:rsid w:val="007A10EC"/>
    <w:rsid w:val="007A129A"/>
    <w:rsid w:val="007A2256"/>
    <w:rsid w:val="007A303A"/>
    <w:rsid w:val="007A5B92"/>
    <w:rsid w:val="007B311A"/>
    <w:rsid w:val="007B3761"/>
    <w:rsid w:val="007B3984"/>
    <w:rsid w:val="007B67E1"/>
    <w:rsid w:val="007B766A"/>
    <w:rsid w:val="007B7C1E"/>
    <w:rsid w:val="007C02A3"/>
    <w:rsid w:val="007C10B3"/>
    <w:rsid w:val="007C115F"/>
    <w:rsid w:val="007C32E3"/>
    <w:rsid w:val="007C48A3"/>
    <w:rsid w:val="007C5E51"/>
    <w:rsid w:val="007C608C"/>
    <w:rsid w:val="007D05B0"/>
    <w:rsid w:val="007D7168"/>
    <w:rsid w:val="007E074A"/>
    <w:rsid w:val="007E1890"/>
    <w:rsid w:val="007E2941"/>
    <w:rsid w:val="007E38D8"/>
    <w:rsid w:val="007E6B45"/>
    <w:rsid w:val="007E7803"/>
    <w:rsid w:val="007F332B"/>
    <w:rsid w:val="007F46A3"/>
    <w:rsid w:val="007F47B5"/>
    <w:rsid w:val="007F7FA6"/>
    <w:rsid w:val="00800D80"/>
    <w:rsid w:val="00804A0F"/>
    <w:rsid w:val="00805036"/>
    <w:rsid w:val="00807DE1"/>
    <w:rsid w:val="00807E57"/>
    <w:rsid w:val="00811A02"/>
    <w:rsid w:val="008122ED"/>
    <w:rsid w:val="0081241B"/>
    <w:rsid w:val="00812C9F"/>
    <w:rsid w:val="00816E17"/>
    <w:rsid w:val="0082252C"/>
    <w:rsid w:val="00823598"/>
    <w:rsid w:val="008242D7"/>
    <w:rsid w:val="00827DA8"/>
    <w:rsid w:val="00830517"/>
    <w:rsid w:val="008317DF"/>
    <w:rsid w:val="0083375B"/>
    <w:rsid w:val="00833F72"/>
    <w:rsid w:val="0084004C"/>
    <w:rsid w:val="00841298"/>
    <w:rsid w:val="00842099"/>
    <w:rsid w:val="00842304"/>
    <w:rsid w:val="00842A7B"/>
    <w:rsid w:val="008430A2"/>
    <w:rsid w:val="00845F29"/>
    <w:rsid w:val="0084738B"/>
    <w:rsid w:val="00850604"/>
    <w:rsid w:val="00851598"/>
    <w:rsid w:val="00851791"/>
    <w:rsid w:val="00851C6D"/>
    <w:rsid w:val="00852A50"/>
    <w:rsid w:val="00852AD3"/>
    <w:rsid w:val="008539F4"/>
    <w:rsid w:val="0085676F"/>
    <w:rsid w:val="00856D4B"/>
    <w:rsid w:val="008613B1"/>
    <w:rsid w:val="00861633"/>
    <w:rsid w:val="00862A43"/>
    <w:rsid w:val="008643AD"/>
    <w:rsid w:val="00864760"/>
    <w:rsid w:val="00864A89"/>
    <w:rsid w:val="00867601"/>
    <w:rsid w:val="00867AF7"/>
    <w:rsid w:val="00867D05"/>
    <w:rsid w:val="008707C1"/>
    <w:rsid w:val="008729CD"/>
    <w:rsid w:val="00874722"/>
    <w:rsid w:val="00875867"/>
    <w:rsid w:val="00883D8A"/>
    <w:rsid w:val="00890AD4"/>
    <w:rsid w:val="008949B5"/>
    <w:rsid w:val="00896496"/>
    <w:rsid w:val="0089692A"/>
    <w:rsid w:val="00897706"/>
    <w:rsid w:val="008A167F"/>
    <w:rsid w:val="008A2D73"/>
    <w:rsid w:val="008A61BF"/>
    <w:rsid w:val="008B53E5"/>
    <w:rsid w:val="008C0419"/>
    <w:rsid w:val="008C0ECB"/>
    <w:rsid w:val="008C118B"/>
    <w:rsid w:val="008C1E06"/>
    <w:rsid w:val="008C203A"/>
    <w:rsid w:val="008C2E22"/>
    <w:rsid w:val="008C3B3A"/>
    <w:rsid w:val="008C6FBA"/>
    <w:rsid w:val="008C7555"/>
    <w:rsid w:val="008D05D1"/>
    <w:rsid w:val="008D0B66"/>
    <w:rsid w:val="008D1912"/>
    <w:rsid w:val="008D563F"/>
    <w:rsid w:val="008D61A7"/>
    <w:rsid w:val="008D6E7F"/>
    <w:rsid w:val="008D6F36"/>
    <w:rsid w:val="008D6FB3"/>
    <w:rsid w:val="008D7971"/>
    <w:rsid w:val="008E0B56"/>
    <w:rsid w:val="008E1BD6"/>
    <w:rsid w:val="008E4D5C"/>
    <w:rsid w:val="008E52C6"/>
    <w:rsid w:val="008E53D3"/>
    <w:rsid w:val="008E563E"/>
    <w:rsid w:val="008E582A"/>
    <w:rsid w:val="008E6373"/>
    <w:rsid w:val="008F14B5"/>
    <w:rsid w:val="008F21AC"/>
    <w:rsid w:val="008F29D8"/>
    <w:rsid w:val="008F2A33"/>
    <w:rsid w:val="008F53A4"/>
    <w:rsid w:val="008F5AB8"/>
    <w:rsid w:val="00900E35"/>
    <w:rsid w:val="00900EF0"/>
    <w:rsid w:val="009010F8"/>
    <w:rsid w:val="00901302"/>
    <w:rsid w:val="009024A2"/>
    <w:rsid w:val="00902976"/>
    <w:rsid w:val="00903239"/>
    <w:rsid w:val="009035E0"/>
    <w:rsid w:val="009038C4"/>
    <w:rsid w:val="00907800"/>
    <w:rsid w:val="009100C1"/>
    <w:rsid w:val="009102A4"/>
    <w:rsid w:val="00912410"/>
    <w:rsid w:val="009175F0"/>
    <w:rsid w:val="00917B45"/>
    <w:rsid w:val="00921DC2"/>
    <w:rsid w:val="00924721"/>
    <w:rsid w:val="009253F5"/>
    <w:rsid w:val="009306AB"/>
    <w:rsid w:val="00930AF2"/>
    <w:rsid w:val="009310F9"/>
    <w:rsid w:val="0093111C"/>
    <w:rsid w:val="00934572"/>
    <w:rsid w:val="00934F40"/>
    <w:rsid w:val="009353E7"/>
    <w:rsid w:val="00936547"/>
    <w:rsid w:val="00937542"/>
    <w:rsid w:val="00940DBC"/>
    <w:rsid w:val="00941489"/>
    <w:rsid w:val="00941F9E"/>
    <w:rsid w:val="00942A43"/>
    <w:rsid w:val="00950461"/>
    <w:rsid w:val="00951444"/>
    <w:rsid w:val="00951506"/>
    <w:rsid w:val="00952B24"/>
    <w:rsid w:val="00954F49"/>
    <w:rsid w:val="00957552"/>
    <w:rsid w:val="00957FCE"/>
    <w:rsid w:val="00960E5F"/>
    <w:rsid w:val="0096157B"/>
    <w:rsid w:val="00965707"/>
    <w:rsid w:val="00967135"/>
    <w:rsid w:val="0097073E"/>
    <w:rsid w:val="00970CB3"/>
    <w:rsid w:val="00972391"/>
    <w:rsid w:val="00972DC8"/>
    <w:rsid w:val="00973B9E"/>
    <w:rsid w:val="00973FB5"/>
    <w:rsid w:val="009758B0"/>
    <w:rsid w:val="00976560"/>
    <w:rsid w:val="0097715B"/>
    <w:rsid w:val="00981981"/>
    <w:rsid w:val="00982EA5"/>
    <w:rsid w:val="009856A9"/>
    <w:rsid w:val="009857CE"/>
    <w:rsid w:val="00986BA8"/>
    <w:rsid w:val="00990B5A"/>
    <w:rsid w:val="00991527"/>
    <w:rsid w:val="009945C0"/>
    <w:rsid w:val="009A20E6"/>
    <w:rsid w:val="009A31F2"/>
    <w:rsid w:val="009A612A"/>
    <w:rsid w:val="009A6FB4"/>
    <w:rsid w:val="009B2A54"/>
    <w:rsid w:val="009B5FC2"/>
    <w:rsid w:val="009B69E8"/>
    <w:rsid w:val="009B7DB9"/>
    <w:rsid w:val="009C189D"/>
    <w:rsid w:val="009C353F"/>
    <w:rsid w:val="009C3E28"/>
    <w:rsid w:val="009C3E9F"/>
    <w:rsid w:val="009C50BF"/>
    <w:rsid w:val="009C53FD"/>
    <w:rsid w:val="009C64AB"/>
    <w:rsid w:val="009D086D"/>
    <w:rsid w:val="009D1AFF"/>
    <w:rsid w:val="009D1B29"/>
    <w:rsid w:val="009D34EA"/>
    <w:rsid w:val="009D4C6B"/>
    <w:rsid w:val="009D5F43"/>
    <w:rsid w:val="009D6E9F"/>
    <w:rsid w:val="009E0250"/>
    <w:rsid w:val="009E091B"/>
    <w:rsid w:val="009E5538"/>
    <w:rsid w:val="009E5BFE"/>
    <w:rsid w:val="009E61AF"/>
    <w:rsid w:val="009E749E"/>
    <w:rsid w:val="009F315F"/>
    <w:rsid w:val="009F3BA4"/>
    <w:rsid w:val="009F48F0"/>
    <w:rsid w:val="00A0225B"/>
    <w:rsid w:val="00A02357"/>
    <w:rsid w:val="00A0630C"/>
    <w:rsid w:val="00A064FD"/>
    <w:rsid w:val="00A07087"/>
    <w:rsid w:val="00A0761A"/>
    <w:rsid w:val="00A12748"/>
    <w:rsid w:val="00A12D41"/>
    <w:rsid w:val="00A14B5D"/>
    <w:rsid w:val="00A205D2"/>
    <w:rsid w:val="00A213A1"/>
    <w:rsid w:val="00A2600B"/>
    <w:rsid w:val="00A306F4"/>
    <w:rsid w:val="00A3327A"/>
    <w:rsid w:val="00A3435D"/>
    <w:rsid w:val="00A3739C"/>
    <w:rsid w:val="00A4012F"/>
    <w:rsid w:val="00A44115"/>
    <w:rsid w:val="00A51DD4"/>
    <w:rsid w:val="00A53593"/>
    <w:rsid w:val="00A53821"/>
    <w:rsid w:val="00A5433F"/>
    <w:rsid w:val="00A545C6"/>
    <w:rsid w:val="00A54F02"/>
    <w:rsid w:val="00A57521"/>
    <w:rsid w:val="00A57622"/>
    <w:rsid w:val="00A57696"/>
    <w:rsid w:val="00A60270"/>
    <w:rsid w:val="00A6189F"/>
    <w:rsid w:val="00A62537"/>
    <w:rsid w:val="00A643F4"/>
    <w:rsid w:val="00A67D26"/>
    <w:rsid w:val="00A75E3E"/>
    <w:rsid w:val="00A7799C"/>
    <w:rsid w:val="00A82DE6"/>
    <w:rsid w:val="00A8348A"/>
    <w:rsid w:val="00A837F4"/>
    <w:rsid w:val="00A83C8F"/>
    <w:rsid w:val="00A841FB"/>
    <w:rsid w:val="00A86A73"/>
    <w:rsid w:val="00A87BDD"/>
    <w:rsid w:val="00A9134B"/>
    <w:rsid w:val="00A9323E"/>
    <w:rsid w:val="00A939FB"/>
    <w:rsid w:val="00A94974"/>
    <w:rsid w:val="00A95100"/>
    <w:rsid w:val="00A95E49"/>
    <w:rsid w:val="00A96C57"/>
    <w:rsid w:val="00AA1B10"/>
    <w:rsid w:val="00AA5876"/>
    <w:rsid w:val="00AA5C3A"/>
    <w:rsid w:val="00AB09F1"/>
    <w:rsid w:val="00AB0B59"/>
    <w:rsid w:val="00AB2122"/>
    <w:rsid w:val="00AB4043"/>
    <w:rsid w:val="00AC0A57"/>
    <w:rsid w:val="00AC19DD"/>
    <w:rsid w:val="00AC1A83"/>
    <w:rsid w:val="00AC6CD2"/>
    <w:rsid w:val="00AC787A"/>
    <w:rsid w:val="00AD1FC8"/>
    <w:rsid w:val="00AD2441"/>
    <w:rsid w:val="00AD5002"/>
    <w:rsid w:val="00AD57D4"/>
    <w:rsid w:val="00AE6EA4"/>
    <w:rsid w:val="00AE767D"/>
    <w:rsid w:val="00AE7708"/>
    <w:rsid w:val="00AE7A95"/>
    <w:rsid w:val="00AF23BA"/>
    <w:rsid w:val="00AF627C"/>
    <w:rsid w:val="00AF62F5"/>
    <w:rsid w:val="00AF6894"/>
    <w:rsid w:val="00AF6E54"/>
    <w:rsid w:val="00B0161D"/>
    <w:rsid w:val="00B02072"/>
    <w:rsid w:val="00B024DF"/>
    <w:rsid w:val="00B03374"/>
    <w:rsid w:val="00B033B4"/>
    <w:rsid w:val="00B05213"/>
    <w:rsid w:val="00B06A15"/>
    <w:rsid w:val="00B06FEC"/>
    <w:rsid w:val="00B111EB"/>
    <w:rsid w:val="00B121D3"/>
    <w:rsid w:val="00B134F4"/>
    <w:rsid w:val="00B16839"/>
    <w:rsid w:val="00B1713C"/>
    <w:rsid w:val="00B17B54"/>
    <w:rsid w:val="00B200D7"/>
    <w:rsid w:val="00B22E13"/>
    <w:rsid w:val="00B24D9C"/>
    <w:rsid w:val="00B25959"/>
    <w:rsid w:val="00B26FE4"/>
    <w:rsid w:val="00B27A99"/>
    <w:rsid w:val="00B309AE"/>
    <w:rsid w:val="00B30E9B"/>
    <w:rsid w:val="00B313A0"/>
    <w:rsid w:val="00B313E2"/>
    <w:rsid w:val="00B31EEE"/>
    <w:rsid w:val="00B32720"/>
    <w:rsid w:val="00B32F01"/>
    <w:rsid w:val="00B334E9"/>
    <w:rsid w:val="00B33F10"/>
    <w:rsid w:val="00B34CE5"/>
    <w:rsid w:val="00B37964"/>
    <w:rsid w:val="00B413F4"/>
    <w:rsid w:val="00B4706A"/>
    <w:rsid w:val="00B51086"/>
    <w:rsid w:val="00B51181"/>
    <w:rsid w:val="00B54B4B"/>
    <w:rsid w:val="00B629AF"/>
    <w:rsid w:val="00B64457"/>
    <w:rsid w:val="00B66159"/>
    <w:rsid w:val="00B66967"/>
    <w:rsid w:val="00B674BB"/>
    <w:rsid w:val="00B6771E"/>
    <w:rsid w:val="00B7175E"/>
    <w:rsid w:val="00B75320"/>
    <w:rsid w:val="00B775A8"/>
    <w:rsid w:val="00B803E7"/>
    <w:rsid w:val="00B822F1"/>
    <w:rsid w:val="00B836D7"/>
    <w:rsid w:val="00B84271"/>
    <w:rsid w:val="00B85E76"/>
    <w:rsid w:val="00B916D8"/>
    <w:rsid w:val="00B944C5"/>
    <w:rsid w:val="00B975D0"/>
    <w:rsid w:val="00BA1516"/>
    <w:rsid w:val="00BA2BCD"/>
    <w:rsid w:val="00BA3B3D"/>
    <w:rsid w:val="00BA3D17"/>
    <w:rsid w:val="00BA4D22"/>
    <w:rsid w:val="00BA609C"/>
    <w:rsid w:val="00BA6B4B"/>
    <w:rsid w:val="00BA6DC7"/>
    <w:rsid w:val="00BA7000"/>
    <w:rsid w:val="00BB0087"/>
    <w:rsid w:val="00BB1C67"/>
    <w:rsid w:val="00BB260C"/>
    <w:rsid w:val="00BB3C4D"/>
    <w:rsid w:val="00BB4DC7"/>
    <w:rsid w:val="00BC1B14"/>
    <w:rsid w:val="00BC30CC"/>
    <w:rsid w:val="00BC4123"/>
    <w:rsid w:val="00BC6231"/>
    <w:rsid w:val="00BC6327"/>
    <w:rsid w:val="00BC6D31"/>
    <w:rsid w:val="00BC7B7A"/>
    <w:rsid w:val="00BC7DA3"/>
    <w:rsid w:val="00BD05E3"/>
    <w:rsid w:val="00BD091D"/>
    <w:rsid w:val="00BD131D"/>
    <w:rsid w:val="00BD6913"/>
    <w:rsid w:val="00BD7BB0"/>
    <w:rsid w:val="00BE3A46"/>
    <w:rsid w:val="00BE4016"/>
    <w:rsid w:val="00BE4F42"/>
    <w:rsid w:val="00BE5006"/>
    <w:rsid w:val="00BE67F5"/>
    <w:rsid w:val="00BE767C"/>
    <w:rsid w:val="00BF2DC1"/>
    <w:rsid w:val="00BF345E"/>
    <w:rsid w:val="00BF4646"/>
    <w:rsid w:val="00BF5556"/>
    <w:rsid w:val="00BF71FA"/>
    <w:rsid w:val="00BF7A64"/>
    <w:rsid w:val="00C03290"/>
    <w:rsid w:val="00C062AF"/>
    <w:rsid w:val="00C063C1"/>
    <w:rsid w:val="00C06C01"/>
    <w:rsid w:val="00C06F9B"/>
    <w:rsid w:val="00C12510"/>
    <w:rsid w:val="00C14EEA"/>
    <w:rsid w:val="00C16E3C"/>
    <w:rsid w:val="00C2130A"/>
    <w:rsid w:val="00C23750"/>
    <w:rsid w:val="00C26125"/>
    <w:rsid w:val="00C26892"/>
    <w:rsid w:val="00C300E3"/>
    <w:rsid w:val="00C304A1"/>
    <w:rsid w:val="00C32770"/>
    <w:rsid w:val="00C3497D"/>
    <w:rsid w:val="00C3524D"/>
    <w:rsid w:val="00C35F8D"/>
    <w:rsid w:val="00C36213"/>
    <w:rsid w:val="00C36A3F"/>
    <w:rsid w:val="00C3752F"/>
    <w:rsid w:val="00C40528"/>
    <w:rsid w:val="00C41E97"/>
    <w:rsid w:val="00C433CC"/>
    <w:rsid w:val="00C525EE"/>
    <w:rsid w:val="00C53216"/>
    <w:rsid w:val="00C53463"/>
    <w:rsid w:val="00C53C80"/>
    <w:rsid w:val="00C53C86"/>
    <w:rsid w:val="00C564E1"/>
    <w:rsid w:val="00C578CC"/>
    <w:rsid w:val="00C579EA"/>
    <w:rsid w:val="00C66892"/>
    <w:rsid w:val="00C67909"/>
    <w:rsid w:val="00C6792A"/>
    <w:rsid w:val="00C71A17"/>
    <w:rsid w:val="00C71F96"/>
    <w:rsid w:val="00C7532F"/>
    <w:rsid w:val="00C770BC"/>
    <w:rsid w:val="00C80174"/>
    <w:rsid w:val="00C829A2"/>
    <w:rsid w:val="00C840C0"/>
    <w:rsid w:val="00C84684"/>
    <w:rsid w:val="00C85A80"/>
    <w:rsid w:val="00C8607B"/>
    <w:rsid w:val="00C866C4"/>
    <w:rsid w:val="00C918D3"/>
    <w:rsid w:val="00C92518"/>
    <w:rsid w:val="00C93526"/>
    <w:rsid w:val="00C94682"/>
    <w:rsid w:val="00CA1F8F"/>
    <w:rsid w:val="00CA4089"/>
    <w:rsid w:val="00CA57B0"/>
    <w:rsid w:val="00CB12B6"/>
    <w:rsid w:val="00CB1493"/>
    <w:rsid w:val="00CB1781"/>
    <w:rsid w:val="00CB1D31"/>
    <w:rsid w:val="00CB22B9"/>
    <w:rsid w:val="00CB2868"/>
    <w:rsid w:val="00CB350B"/>
    <w:rsid w:val="00CB4A8B"/>
    <w:rsid w:val="00CC06B2"/>
    <w:rsid w:val="00CC1060"/>
    <w:rsid w:val="00CC3ADA"/>
    <w:rsid w:val="00CC4525"/>
    <w:rsid w:val="00CC597C"/>
    <w:rsid w:val="00CC6326"/>
    <w:rsid w:val="00CC70EE"/>
    <w:rsid w:val="00CC7D49"/>
    <w:rsid w:val="00CD1D05"/>
    <w:rsid w:val="00CD33D6"/>
    <w:rsid w:val="00CD3B08"/>
    <w:rsid w:val="00CD3D6E"/>
    <w:rsid w:val="00CD482C"/>
    <w:rsid w:val="00CD487E"/>
    <w:rsid w:val="00CE1248"/>
    <w:rsid w:val="00CE170A"/>
    <w:rsid w:val="00CE6AE2"/>
    <w:rsid w:val="00CF1F65"/>
    <w:rsid w:val="00CF49EF"/>
    <w:rsid w:val="00CF67B4"/>
    <w:rsid w:val="00CF6D26"/>
    <w:rsid w:val="00D01C1E"/>
    <w:rsid w:val="00D02299"/>
    <w:rsid w:val="00D047EC"/>
    <w:rsid w:val="00D06FC4"/>
    <w:rsid w:val="00D07CE3"/>
    <w:rsid w:val="00D07F15"/>
    <w:rsid w:val="00D10918"/>
    <w:rsid w:val="00D122ED"/>
    <w:rsid w:val="00D14B15"/>
    <w:rsid w:val="00D168FF"/>
    <w:rsid w:val="00D21C93"/>
    <w:rsid w:val="00D22CAD"/>
    <w:rsid w:val="00D22E98"/>
    <w:rsid w:val="00D23408"/>
    <w:rsid w:val="00D239CC"/>
    <w:rsid w:val="00D24BED"/>
    <w:rsid w:val="00D2560D"/>
    <w:rsid w:val="00D2761F"/>
    <w:rsid w:val="00D32948"/>
    <w:rsid w:val="00D356D9"/>
    <w:rsid w:val="00D36E33"/>
    <w:rsid w:val="00D3793F"/>
    <w:rsid w:val="00D42263"/>
    <w:rsid w:val="00D427B3"/>
    <w:rsid w:val="00D42810"/>
    <w:rsid w:val="00D438A6"/>
    <w:rsid w:val="00D4657D"/>
    <w:rsid w:val="00D50FDA"/>
    <w:rsid w:val="00D5203F"/>
    <w:rsid w:val="00D555A2"/>
    <w:rsid w:val="00D57A96"/>
    <w:rsid w:val="00D60FD8"/>
    <w:rsid w:val="00D60FF8"/>
    <w:rsid w:val="00D6156C"/>
    <w:rsid w:val="00D61ABE"/>
    <w:rsid w:val="00D64A46"/>
    <w:rsid w:val="00D64D7A"/>
    <w:rsid w:val="00D673B6"/>
    <w:rsid w:val="00D746EC"/>
    <w:rsid w:val="00D75A29"/>
    <w:rsid w:val="00D83D2C"/>
    <w:rsid w:val="00D8483A"/>
    <w:rsid w:val="00D853D0"/>
    <w:rsid w:val="00D85F30"/>
    <w:rsid w:val="00D86314"/>
    <w:rsid w:val="00D8708F"/>
    <w:rsid w:val="00D90A7F"/>
    <w:rsid w:val="00D91071"/>
    <w:rsid w:val="00D91569"/>
    <w:rsid w:val="00D921F7"/>
    <w:rsid w:val="00D95C11"/>
    <w:rsid w:val="00DA4127"/>
    <w:rsid w:val="00DA4798"/>
    <w:rsid w:val="00DA51BA"/>
    <w:rsid w:val="00DA6960"/>
    <w:rsid w:val="00DA71BF"/>
    <w:rsid w:val="00DB01A5"/>
    <w:rsid w:val="00DB3BFD"/>
    <w:rsid w:val="00DB50A4"/>
    <w:rsid w:val="00DB7677"/>
    <w:rsid w:val="00DB7807"/>
    <w:rsid w:val="00DC0165"/>
    <w:rsid w:val="00DC1A53"/>
    <w:rsid w:val="00DC23A6"/>
    <w:rsid w:val="00DC3329"/>
    <w:rsid w:val="00DC34B6"/>
    <w:rsid w:val="00DD4B85"/>
    <w:rsid w:val="00DE1089"/>
    <w:rsid w:val="00DE22B0"/>
    <w:rsid w:val="00DE5125"/>
    <w:rsid w:val="00DF31BD"/>
    <w:rsid w:val="00DF3BF6"/>
    <w:rsid w:val="00DF450F"/>
    <w:rsid w:val="00DF47C2"/>
    <w:rsid w:val="00E00063"/>
    <w:rsid w:val="00E03135"/>
    <w:rsid w:val="00E0646B"/>
    <w:rsid w:val="00E13189"/>
    <w:rsid w:val="00E1351B"/>
    <w:rsid w:val="00E135CC"/>
    <w:rsid w:val="00E22E1D"/>
    <w:rsid w:val="00E27299"/>
    <w:rsid w:val="00E27778"/>
    <w:rsid w:val="00E27F71"/>
    <w:rsid w:val="00E306DB"/>
    <w:rsid w:val="00E351C8"/>
    <w:rsid w:val="00E4088F"/>
    <w:rsid w:val="00E40F5C"/>
    <w:rsid w:val="00E42553"/>
    <w:rsid w:val="00E4282D"/>
    <w:rsid w:val="00E43A03"/>
    <w:rsid w:val="00E44716"/>
    <w:rsid w:val="00E4472E"/>
    <w:rsid w:val="00E52B58"/>
    <w:rsid w:val="00E53B93"/>
    <w:rsid w:val="00E546EF"/>
    <w:rsid w:val="00E61ED1"/>
    <w:rsid w:val="00E62AD6"/>
    <w:rsid w:val="00E64363"/>
    <w:rsid w:val="00E648D9"/>
    <w:rsid w:val="00E64F38"/>
    <w:rsid w:val="00E6632D"/>
    <w:rsid w:val="00E6775C"/>
    <w:rsid w:val="00E67E60"/>
    <w:rsid w:val="00E7173D"/>
    <w:rsid w:val="00E742E4"/>
    <w:rsid w:val="00E76491"/>
    <w:rsid w:val="00E769F3"/>
    <w:rsid w:val="00E76E7B"/>
    <w:rsid w:val="00E77C6C"/>
    <w:rsid w:val="00E82662"/>
    <w:rsid w:val="00E84009"/>
    <w:rsid w:val="00E848D7"/>
    <w:rsid w:val="00E91579"/>
    <w:rsid w:val="00E91FB7"/>
    <w:rsid w:val="00E925EE"/>
    <w:rsid w:val="00EA1429"/>
    <w:rsid w:val="00EA38F5"/>
    <w:rsid w:val="00EA76AF"/>
    <w:rsid w:val="00EA7FAB"/>
    <w:rsid w:val="00EB0AA0"/>
    <w:rsid w:val="00EB28EE"/>
    <w:rsid w:val="00EB334B"/>
    <w:rsid w:val="00EB3F44"/>
    <w:rsid w:val="00EB6E5C"/>
    <w:rsid w:val="00EB78FA"/>
    <w:rsid w:val="00EC51F6"/>
    <w:rsid w:val="00ED5BC1"/>
    <w:rsid w:val="00EE4524"/>
    <w:rsid w:val="00EE5459"/>
    <w:rsid w:val="00EE70B7"/>
    <w:rsid w:val="00EE7C22"/>
    <w:rsid w:val="00EF08C6"/>
    <w:rsid w:val="00EF0B85"/>
    <w:rsid w:val="00EF2DAE"/>
    <w:rsid w:val="00EF53C2"/>
    <w:rsid w:val="00EF5836"/>
    <w:rsid w:val="00F0073C"/>
    <w:rsid w:val="00F00C64"/>
    <w:rsid w:val="00F00D9A"/>
    <w:rsid w:val="00F01D5F"/>
    <w:rsid w:val="00F022B0"/>
    <w:rsid w:val="00F02660"/>
    <w:rsid w:val="00F03451"/>
    <w:rsid w:val="00F0663B"/>
    <w:rsid w:val="00F06DEB"/>
    <w:rsid w:val="00F11BF9"/>
    <w:rsid w:val="00F12D6F"/>
    <w:rsid w:val="00F13157"/>
    <w:rsid w:val="00F14046"/>
    <w:rsid w:val="00F15D19"/>
    <w:rsid w:val="00F22390"/>
    <w:rsid w:val="00F23FAD"/>
    <w:rsid w:val="00F27661"/>
    <w:rsid w:val="00F30B27"/>
    <w:rsid w:val="00F31AF8"/>
    <w:rsid w:val="00F33B45"/>
    <w:rsid w:val="00F33D20"/>
    <w:rsid w:val="00F3515C"/>
    <w:rsid w:val="00F35D33"/>
    <w:rsid w:val="00F40267"/>
    <w:rsid w:val="00F40721"/>
    <w:rsid w:val="00F41357"/>
    <w:rsid w:val="00F425C7"/>
    <w:rsid w:val="00F466F4"/>
    <w:rsid w:val="00F46D7C"/>
    <w:rsid w:val="00F50DDE"/>
    <w:rsid w:val="00F510CD"/>
    <w:rsid w:val="00F52456"/>
    <w:rsid w:val="00F56F11"/>
    <w:rsid w:val="00F616C8"/>
    <w:rsid w:val="00F63927"/>
    <w:rsid w:val="00F63B87"/>
    <w:rsid w:val="00F64630"/>
    <w:rsid w:val="00F65C7A"/>
    <w:rsid w:val="00F67D67"/>
    <w:rsid w:val="00F67E6D"/>
    <w:rsid w:val="00F67F75"/>
    <w:rsid w:val="00F700B9"/>
    <w:rsid w:val="00F71639"/>
    <w:rsid w:val="00F71AC1"/>
    <w:rsid w:val="00F72532"/>
    <w:rsid w:val="00F7376C"/>
    <w:rsid w:val="00F74D40"/>
    <w:rsid w:val="00F7797C"/>
    <w:rsid w:val="00F80236"/>
    <w:rsid w:val="00F818AB"/>
    <w:rsid w:val="00F8479A"/>
    <w:rsid w:val="00F84F50"/>
    <w:rsid w:val="00F85848"/>
    <w:rsid w:val="00F91B09"/>
    <w:rsid w:val="00F926E5"/>
    <w:rsid w:val="00F93E69"/>
    <w:rsid w:val="00FA0896"/>
    <w:rsid w:val="00FA092F"/>
    <w:rsid w:val="00FA2450"/>
    <w:rsid w:val="00FA48B7"/>
    <w:rsid w:val="00FA4F8D"/>
    <w:rsid w:val="00FA5264"/>
    <w:rsid w:val="00FA5819"/>
    <w:rsid w:val="00FA5E29"/>
    <w:rsid w:val="00FB1E7B"/>
    <w:rsid w:val="00FB300E"/>
    <w:rsid w:val="00FB6537"/>
    <w:rsid w:val="00FB65F6"/>
    <w:rsid w:val="00FC0214"/>
    <w:rsid w:val="00FC05D6"/>
    <w:rsid w:val="00FC1A8C"/>
    <w:rsid w:val="00FC37C3"/>
    <w:rsid w:val="00FC598F"/>
    <w:rsid w:val="00FC5C1F"/>
    <w:rsid w:val="00FC64EE"/>
    <w:rsid w:val="00FD0445"/>
    <w:rsid w:val="00FD701B"/>
    <w:rsid w:val="00FE0517"/>
    <w:rsid w:val="00FE1745"/>
    <w:rsid w:val="00FE179A"/>
    <w:rsid w:val="00FE4850"/>
    <w:rsid w:val="00FE5182"/>
    <w:rsid w:val="00FE5710"/>
    <w:rsid w:val="00FE6378"/>
    <w:rsid w:val="00FE6782"/>
    <w:rsid w:val="00FF4A3D"/>
    <w:rsid w:val="00FF5188"/>
    <w:rsid w:val="00FF5287"/>
    <w:rsid w:val="00FF5302"/>
    <w:rsid w:val="00FF5F3F"/>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93ADA"/>
  <w15:docId w15:val="{258697C9-A2C0-4102-875B-BD8397F5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74C8"/>
    <w:pPr>
      <w:spacing w:after="0" w:line="240" w:lineRule="auto"/>
    </w:pPr>
    <w:rPr>
      <w:rFonts w:ascii="Times New Roman" w:hAnsi="Times New Roman" w:cs="Times New Roman"/>
      <w:sz w:val="24"/>
      <w:szCs w:val="24"/>
      <w:lang w:eastAsia="de-AT"/>
    </w:rPr>
  </w:style>
  <w:style w:type="paragraph" w:styleId="berschrift1">
    <w:name w:val="heading 1"/>
    <w:basedOn w:val="Standard"/>
    <w:link w:val="berschrift1Zchn"/>
    <w:uiPriority w:val="9"/>
    <w:qFormat/>
    <w:rsid w:val="00B6771E"/>
    <w:pPr>
      <w:spacing w:before="100" w:beforeAutospacing="1" w:after="100" w:afterAutospacing="1"/>
      <w:outlineLvl w:val="0"/>
    </w:pPr>
    <w:rPr>
      <w:rFonts w:eastAsia="Times New Roman"/>
      <w:b/>
      <w:bCs/>
      <w:kern w:val="36"/>
      <w:sz w:val="48"/>
      <w:szCs w:val="48"/>
      <w:lang w:val="de-DE" w:eastAsia="de-DE"/>
    </w:rPr>
  </w:style>
  <w:style w:type="paragraph" w:styleId="berschrift2">
    <w:name w:val="heading 2"/>
    <w:basedOn w:val="Standard"/>
    <w:next w:val="Standard"/>
    <w:link w:val="berschrift2Zchn"/>
    <w:uiPriority w:val="9"/>
    <w:semiHidden/>
    <w:unhideWhenUsed/>
    <w:qFormat/>
    <w:rsid w:val="00AB09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AD2441"/>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unhideWhenUsed/>
    <w:qFormat/>
    <w:rsid w:val="00AD244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B4D00"/>
    <w:pPr>
      <w:tabs>
        <w:tab w:val="center" w:pos="4536"/>
        <w:tab w:val="right" w:pos="9072"/>
      </w:tabs>
    </w:pPr>
    <w:rPr>
      <w:rFonts w:asciiTheme="minorHAnsi" w:hAnsiTheme="minorHAnsi"/>
      <w:sz w:val="22"/>
    </w:rPr>
  </w:style>
  <w:style w:type="character" w:customStyle="1" w:styleId="KopfzeileZchn">
    <w:name w:val="Kopfzeile Zchn"/>
    <w:basedOn w:val="Absatz-Standardschriftart"/>
    <w:link w:val="Kopfzeile"/>
    <w:uiPriority w:val="99"/>
    <w:rsid w:val="001B4D00"/>
  </w:style>
  <w:style w:type="paragraph" w:styleId="Fuzeile">
    <w:name w:val="footer"/>
    <w:basedOn w:val="Standard"/>
    <w:link w:val="FuzeileZchn"/>
    <w:uiPriority w:val="99"/>
    <w:unhideWhenUsed/>
    <w:rsid w:val="001B4D00"/>
    <w:pPr>
      <w:tabs>
        <w:tab w:val="center" w:pos="4536"/>
        <w:tab w:val="right" w:pos="9072"/>
      </w:tabs>
    </w:pPr>
    <w:rPr>
      <w:rFonts w:asciiTheme="minorHAnsi" w:hAnsiTheme="minorHAnsi"/>
      <w:sz w:val="22"/>
    </w:rPr>
  </w:style>
  <w:style w:type="character" w:customStyle="1" w:styleId="FuzeileZchn">
    <w:name w:val="Fußzeile Zchn"/>
    <w:basedOn w:val="Absatz-Standardschriftart"/>
    <w:link w:val="Fuzeile"/>
    <w:uiPriority w:val="99"/>
    <w:rsid w:val="001B4D00"/>
  </w:style>
  <w:style w:type="character" w:styleId="Hyperlink">
    <w:name w:val="Hyperlink"/>
    <w:uiPriority w:val="99"/>
    <w:rsid w:val="001B4D00"/>
    <w:rPr>
      <w:color w:val="0000FF"/>
      <w:u w:val="single"/>
    </w:rPr>
  </w:style>
  <w:style w:type="paragraph" w:styleId="Listenabsatz">
    <w:name w:val="List Paragraph"/>
    <w:basedOn w:val="Standard"/>
    <w:uiPriority w:val="34"/>
    <w:qFormat/>
    <w:rsid w:val="001B4D00"/>
    <w:pPr>
      <w:ind w:left="720"/>
      <w:contextualSpacing/>
    </w:pPr>
    <w:rPr>
      <w:rFonts w:asciiTheme="minorHAnsi" w:hAnsiTheme="minorHAnsi"/>
      <w:sz w:val="22"/>
    </w:rPr>
  </w:style>
  <w:style w:type="paragraph" w:styleId="Sprechblasentext">
    <w:name w:val="Balloon Text"/>
    <w:basedOn w:val="Standard"/>
    <w:link w:val="SprechblasentextZchn"/>
    <w:uiPriority w:val="99"/>
    <w:semiHidden/>
    <w:unhideWhenUsed/>
    <w:rsid w:val="00FB65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B65F6"/>
    <w:rPr>
      <w:rFonts w:ascii="Tahoma" w:hAnsi="Tahoma" w:cs="Tahoma"/>
      <w:sz w:val="16"/>
      <w:szCs w:val="16"/>
    </w:rPr>
  </w:style>
  <w:style w:type="paragraph" w:styleId="KeinLeerraum">
    <w:name w:val="No Spacing"/>
    <w:uiPriority w:val="1"/>
    <w:qFormat/>
    <w:rsid w:val="007C32E3"/>
    <w:pPr>
      <w:spacing w:after="0" w:line="240" w:lineRule="auto"/>
    </w:pPr>
    <w:rPr>
      <w:rFonts w:ascii="Avenir-Light" w:hAnsi="Avenir-Light"/>
      <w:sz w:val="20"/>
    </w:rPr>
  </w:style>
  <w:style w:type="character" w:customStyle="1" w:styleId="apple-converted-space">
    <w:name w:val="apple-converted-space"/>
    <w:basedOn w:val="Absatz-Standardschriftart"/>
    <w:rsid w:val="009175F0"/>
  </w:style>
  <w:style w:type="character" w:styleId="Fett">
    <w:name w:val="Strong"/>
    <w:basedOn w:val="Absatz-Standardschriftart"/>
    <w:uiPriority w:val="22"/>
    <w:qFormat/>
    <w:rsid w:val="009175F0"/>
    <w:rPr>
      <w:b/>
      <w:bCs/>
    </w:rPr>
  </w:style>
  <w:style w:type="table" w:styleId="Tabellenraster">
    <w:name w:val="Table Grid"/>
    <w:basedOn w:val="NormaleTabelle"/>
    <w:uiPriority w:val="59"/>
    <w:rsid w:val="00CE6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5B61CF"/>
    <w:pPr>
      <w:spacing w:before="100" w:beforeAutospacing="1" w:after="100" w:afterAutospacing="1"/>
    </w:pPr>
    <w:rPr>
      <w:rFonts w:eastAsia="Times New Roman"/>
      <w:lang w:val="de-DE" w:eastAsia="de-DE"/>
    </w:rPr>
  </w:style>
  <w:style w:type="character" w:styleId="BesuchterLink">
    <w:name w:val="FollowedHyperlink"/>
    <w:basedOn w:val="Absatz-Standardschriftart"/>
    <w:uiPriority w:val="99"/>
    <w:semiHidden/>
    <w:unhideWhenUsed/>
    <w:rsid w:val="005B61CF"/>
    <w:rPr>
      <w:color w:val="800080" w:themeColor="followedHyperlink"/>
      <w:u w:val="single"/>
    </w:rPr>
  </w:style>
  <w:style w:type="paragraph" w:styleId="NurText">
    <w:name w:val="Plain Text"/>
    <w:basedOn w:val="Standard"/>
    <w:link w:val="NurTextZchn"/>
    <w:uiPriority w:val="99"/>
    <w:unhideWhenUsed/>
    <w:rsid w:val="00F23FAD"/>
    <w:rPr>
      <w:rFonts w:ascii="Calibri" w:hAnsi="Calibri"/>
      <w:sz w:val="22"/>
      <w:szCs w:val="21"/>
      <w:lang w:val="de-DE"/>
    </w:rPr>
  </w:style>
  <w:style w:type="character" w:customStyle="1" w:styleId="NurTextZchn">
    <w:name w:val="Nur Text Zchn"/>
    <w:basedOn w:val="Absatz-Standardschriftart"/>
    <w:link w:val="NurText"/>
    <w:uiPriority w:val="99"/>
    <w:rsid w:val="00F23FAD"/>
    <w:rPr>
      <w:rFonts w:ascii="Calibri" w:hAnsi="Calibri"/>
      <w:szCs w:val="21"/>
      <w:lang w:val="de-DE"/>
    </w:rPr>
  </w:style>
  <w:style w:type="character" w:customStyle="1" w:styleId="berschrift1Zchn">
    <w:name w:val="Überschrift 1 Zchn"/>
    <w:basedOn w:val="Absatz-Standardschriftart"/>
    <w:link w:val="berschrift1"/>
    <w:uiPriority w:val="9"/>
    <w:rsid w:val="00B6771E"/>
    <w:rPr>
      <w:rFonts w:ascii="Times New Roman" w:eastAsia="Times New Roman" w:hAnsi="Times New Roman" w:cs="Times New Roman"/>
      <w:b/>
      <w:bCs/>
      <w:kern w:val="36"/>
      <w:sz w:val="48"/>
      <w:szCs w:val="48"/>
      <w:lang w:val="de-DE" w:eastAsia="de-DE"/>
    </w:rPr>
  </w:style>
  <w:style w:type="character" w:styleId="Hervorhebung">
    <w:name w:val="Emphasis"/>
    <w:basedOn w:val="Absatz-Standardschriftart"/>
    <w:uiPriority w:val="20"/>
    <w:qFormat/>
    <w:rsid w:val="005E74C8"/>
    <w:rPr>
      <w:i/>
      <w:iCs/>
    </w:rPr>
  </w:style>
  <w:style w:type="character" w:styleId="NichtaufgelsteErwhnung">
    <w:name w:val="Unresolved Mention"/>
    <w:basedOn w:val="Absatz-Standardschriftart"/>
    <w:uiPriority w:val="99"/>
    <w:semiHidden/>
    <w:unhideWhenUsed/>
    <w:rsid w:val="003644FB"/>
    <w:rPr>
      <w:color w:val="605E5C"/>
      <w:shd w:val="clear" w:color="auto" w:fill="E1DFDD"/>
    </w:rPr>
  </w:style>
  <w:style w:type="character" w:customStyle="1" w:styleId="berschrift3Zchn">
    <w:name w:val="Überschrift 3 Zchn"/>
    <w:basedOn w:val="Absatz-Standardschriftart"/>
    <w:link w:val="berschrift3"/>
    <w:uiPriority w:val="9"/>
    <w:semiHidden/>
    <w:rsid w:val="00AD2441"/>
    <w:rPr>
      <w:rFonts w:asciiTheme="majorHAnsi" w:eastAsiaTheme="majorEastAsia" w:hAnsiTheme="majorHAnsi" w:cstheme="majorBidi"/>
      <w:color w:val="243F60" w:themeColor="accent1" w:themeShade="7F"/>
      <w:sz w:val="24"/>
      <w:szCs w:val="24"/>
      <w:lang w:eastAsia="de-AT"/>
    </w:rPr>
  </w:style>
  <w:style w:type="character" w:customStyle="1" w:styleId="berschrift4Zchn">
    <w:name w:val="Überschrift 4 Zchn"/>
    <w:basedOn w:val="Absatz-Standardschriftart"/>
    <w:link w:val="berschrift4"/>
    <w:uiPriority w:val="9"/>
    <w:rsid w:val="00AD2441"/>
    <w:rPr>
      <w:rFonts w:asciiTheme="majorHAnsi" w:eastAsiaTheme="majorEastAsia" w:hAnsiTheme="majorHAnsi" w:cstheme="majorBidi"/>
      <w:i/>
      <w:iCs/>
      <w:color w:val="365F91" w:themeColor="accent1" w:themeShade="BF"/>
      <w:sz w:val="24"/>
      <w:szCs w:val="24"/>
      <w:lang w:eastAsia="de-AT"/>
    </w:rPr>
  </w:style>
  <w:style w:type="paragraph" w:customStyle="1" w:styleId="xmsonormal">
    <w:name w:val="x_msonormal"/>
    <w:basedOn w:val="Standard"/>
    <w:rsid w:val="006A6247"/>
    <w:pPr>
      <w:spacing w:before="100" w:beforeAutospacing="1" w:after="100" w:afterAutospacing="1"/>
    </w:pPr>
    <w:rPr>
      <w:rFonts w:eastAsia="Times New Roman"/>
    </w:rPr>
  </w:style>
  <w:style w:type="paragraph" w:customStyle="1" w:styleId="xmsonospacing">
    <w:name w:val="x_msonospacing"/>
    <w:basedOn w:val="Standard"/>
    <w:rsid w:val="006A6247"/>
    <w:pPr>
      <w:spacing w:before="100" w:beforeAutospacing="1" w:after="100" w:afterAutospacing="1"/>
    </w:pPr>
    <w:rPr>
      <w:rFonts w:eastAsia="Times New Roman"/>
    </w:rPr>
  </w:style>
  <w:style w:type="paragraph" w:customStyle="1" w:styleId="xmsolistparagraph">
    <w:name w:val="x_msolistparagraph"/>
    <w:basedOn w:val="Standard"/>
    <w:rsid w:val="006A6247"/>
    <w:pPr>
      <w:spacing w:before="100" w:beforeAutospacing="1" w:after="100" w:afterAutospacing="1"/>
    </w:pPr>
    <w:rPr>
      <w:rFonts w:eastAsia="Times New Roman"/>
    </w:rPr>
  </w:style>
  <w:style w:type="character" w:customStyle="1" w:styleId="berschrift2Zchn">
    <w:name w:val="Überschrift 2 Zchn"/>
    <w:basedOn w:val="Absatz-Standardschriftart"/>
    <w:link w:val="berschrift2"/>
    <w:uiPriority w:val="9"/>
    <w:semiHidden/>
    <w:rsid w:val="00AB09F1"/>
    <w:rPr>
      <w:rFonts w:asciiTheme="majorHAnsi" w:eastAsiaTheme="majorEastAsia" w:hAnsiTheme="majorHAnsi" w:cstheme="majorBidi"/>
      <w:color w:val="365F91" w:themeColor="accent1" w:themeShade="BF"/>
      <w:sz w:val="26"/>
      <w:szCs w:val="26"/>
      <w:lang w:eastAsia="de-AT"/>
    </w:rPr>
  </w:style>
  <w:style w:type="character" w:styleId="Kommentarzeichen">
    <w:name w:val="annotation reference"/>
    <w:basedOn w:val="Absatz-Standardschriftart"/>
    <w:uiPriority w:val="99"/>
    <w:semiHidden/>
    <w:unhideWhenUsed/>
    <w:rsid w:val="005B527C"/>
    <w:rPr>
      <w:sz w:val="16"/>
      <w:szCs w:val="16"/>
    </w:rPr>
  </w:style>
  <w:style w:type="paragraph" w:styleId="Kommentartext">
    <w:name w:val="annotation text"/>
    <w:basedOn w:val="Standard"/>
    <w:link w:val="KommentartextZchn"/>
    <w:uiPriority w:val="99"/>
    <w:unhideWhenUsed/>
    <w:rsid w:val="005B527C"/>
    <w:rPr>
      <w:sz w:val="20"/>
      <w:szCs w:val="20"/>
    </w:rPr>
  </w:style>
  <w:style w:type="character" w:customStyle="1" w:styleId="KommentartextZchn">
    <w:name w:val="Kommentartext Zchn"/>
    <w:basedOn w:val="Absatz-Standardschriftart"/>
    <w:link w:val="Kommentartext"/>
    <w:uiPriority w:val="99"/>
    <w:rsid w:val="005B527C"/>
    <w:rPr>
      <w:rFonts w:ascii="Times New Roman" w:hAnsi="Times New Roman" w:cs="Times New Roman"/>
      <w:sz w:val="20"/>
      <w:szCs w:val="20"/>
      <w:lang w:eastAsia="de-AT"/>
    </w:rPr>
  </w:style>
  <w:style w:type="paragraph" w:styleId="Kommentarthema">
    <w:name w:val="annotation subject"/>
    <w:basedOn w:val="Kommentartext"/>
    <w:next w:val="Kommentartext"/>
    <w:link w:val="KommentarthemaZchn"/>
    <w:uiPriority w:val="99"/>
    <w:semiHidden/>
    <w:unhideWhenUsed/>
    <w:rsid w:val="005B527C"/>
    <w:rPr>
      <w:b/>
      <w:bCs/>
    </w:rPr>
  </w:style>
  <w:style w:type="character" w:customStyle="1" w:styleId="KommentarthemaZchn">
    <w:name w:val="Kommentarthema Zchn"/>
    <w:basedOn w:val="KommentartextZchn"/>
    <w:link w:val="Kommentarthema"/>
    <w:uiPriority w:val="99"/>
    <w:semiHidden/>
    <w:rsid w:val="005B527C"/>
    <w:rPr>
      <w:rFonts w:ascii="Times New Roman" w:hAnsi="Times New Roman" w:cs="Times New Roman"/>
      <w:b/>
      <w:bCs/>
      <w:sz w:val="20"/>
      <w:szCs w:val="20"/>
      <w:lang w:eastAsia="de-AT"/>
    </w:rPr>
  </w:style>
  <w:style w:type="paragraph" w:styleId="berarbeitung">
    <w:name w:val="Revision"/>
    <w:hidden/>
    <w:uiPriority w:val="99"/>
    <w:semiHidden/>
    <w:rsid w:val="007A2256"/>
    <w:pPr>
      <w:spacing w:after="0" w:line="240" w:lineRule="auto"/>
    </w:pPr>
    <w:rPr>
      <w:rFonts w:ascii="Times New Roman" w:hAnsi="Times New Roman" w:cs="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57231">
      <w:bodyDiv w:val="1"/>
      <w:marLeft w:val="0"/>
      <w:marRight w:val="0"/>
      <w:marTop w:val="0"/>
      <w:marBottom w:val="0"/>
      <w:divBdr>
        <w:top w:val="none" w:sz="0" w:space="0" w:color="auto"/>
        <w:left w:val="none" w:sz="0" w:space="0" w:color="auto"/>
        <w:bottom w:val="none" w:sz="0" w:space="0" w:color="auto"/>
        <w:right w:val="none" w:sz="0" w:space="0" w:color="auto"/>
      </w:divBdr>
    </w:div>
    <w:div w:id="156114199">
      <w:bodyDiv w:val="1"/>
      <w:marLeft w:val="0"/>
      <w:marRight w:val="0"/>
      <w:marTop w:val="0"/>
      <w:marBottom w:val="0"/>
      <w:divBdr>
        <w:top w:val="none" w:sz="0" w:space="0" w:color="auto"/>
        <w:left w:val="none" w:sz="0" w:space="0" w:color="auto"/>
        <w:bottom w:val="none" w:sz="0" w:space="0" w:color="auto"/>
        <w:right w:val="none" w:sz="0" w:space="0" w:color="auto"/>
      </w:divBdr>
    </w:div>
    <w:div w:id="272172929">
      <w:bodyDiv w:val="1"/>
      <w:marLeft w:val="0"/>
      <w:marRight w:val="0"/>
      <w:marTop w:val="0"/>
      <w:marBottom w:val="0"/>
      <w:divBdr>
        <w:top w:val="none" w:sz="0" w:space="0" w:color="auto"/>
        <w:left w:val="none" w:sz="0" w:space="0" w:color="auto"/>
        <w:bottom w:val="none" w:sz="0" w:space="0" w:color="auto"/>
        <w:right w:val="none" w:sz="0" w:space="0" w:color="auto"/>
      </w:divBdr>
    </w:div>
    <w:div w:id="320625099">
      <w:bodyDiv w:val="1"/>
      <w:marLeft w:val="0"/>
      <w:marRight w:val="0"/>
      <w:marTop w:val="0"/>
      <w:marBottom w:val="0"/>
      <w:divBdr>
        <w:top w:val="none" w:sz="0" w:space="0" w:color="auto"/>
        <w:left w:val="none" w:sz="0" w:space="0" w:color="auto"/>
        <w:bottom w:val="none" w:sz="0" w:space="0" w:color="auto"/>
        <w:right w:val="none" w:sz="0" w:space="0" w:color="auto"/>
      </w:divBdr>
    </w:div>
    <w:div w:id="368458719">
      <w:bodyDiv w:val="1"/>
      <w:marLeft w:val="0"/>
      <w:marRight w:val="0"/>
      <w:marTop w:val="0"/>
      <w:marBottom w:val="0"/>
      <w:divBdr>
        <w:top w:val="none" w:sz="0" w:space="0" w:color="auto"/>
        <w:left w:val="none" w:sz="0" w:space="0" w:color="auto"/>
        <w:bottom w:val="none" w:sz="0" w:space="0" w:color="auto"/>
        <w:right w:val="none" w:sz="0" w:space="0" w:color="auto"/>
      </w:divBdr>
      <w:divsChild>
        <w:div w:id="726876402">
          <w:marLeft w:val="0"/>
          <w:marRight w:val="0"/>
          <w:marTop w:val="480"/>
          <w:marBottom w:val="0"/>
          <w:divBdr>
            <w:top w:val="single" w:sz="12" w:space="24" w:color="000000"/>
            <w:left w:val="none" w:sz="0" w:space="0" w:color="000000"/>
            <w:bottom w:val="none" w:sz="0" w:space="0" w:color="000000"/>
            <w:right w:val="none" w:sz="0" w:space="0" w:color="000000"/>
          </w:divBdr>
        </w:div>
      </w:divsChild>
    </w:div>
    <w:div w:id="372927209">
      <w:bodyDiv w:val="1"/>
      <w:marLeft w:val="0"/>
      <w:marRight w:val="0"/>
      <w:marTop w:val="0"/>
      <w:marBottom w:val="0"/>
      <w:divBdr>
        <w:top w:val="none" w:sz="0" w:space="0" w:color="auto"/>
        <w:left w:val="none" w:sz="0" w:space="0" w:color="auto"/>
        <w:bottom w:val="none" w:sz="0" w:space="0" w:color="auto"/>
        <w:right w:val="none" w:sz="0" w:space="0" w:color="auto"/>
      </w:divBdr>
    </w:div>
    <w:div w:id="553391542">
      <w:bodyDiv w:val="1"/>
      <w:marLeft w:val="0"/>
      <w:marRight w:val="0"/>
      <w:marTop w:val="0"/>
      <w:marBottom w:val="0"/>
      <w:divBdr>
        <w:top w:val="none" w:sz="0" w:space="0" w:color="auto"/>
        <w:left w:val="none" w:sz="0" w:space="0" w:color="auto"/>
        <w:bottom w:val="none" w:sz="0" w:space="0" w:color="auto"/>
        <w:right w:val="none" w:sz="0" w:space="0" w:color="auto"/>
      </w:divBdr>
    </w:div>
    <w:div w:id="633603055">
      <w:bodyDiv w:val="1"/>
      <w:marLeft w:val="0"/>
      <w:marRight w:val="0"/>
      <w:marTop w:val="0"/>
      <w:marBottom w:val="0"/>
      <w:divBdr>
        <w:top w:val="none" w:sz="0" w:space="0" w:color="auto"/>
        <w:left w:val="none" w:sz="0" w:space="0" w:color="auto"/>
        <w:bottom w:val="none" w:sz="0" w:space="0" w:color="auto"/>
        <w:right w:val="none" w:sz="0" w:space="0" w:color="auto"/>
      </w:divBdr>
      <w:divsChild>
        <w:div w:id="162356325">
          <w:marLeft w:val="0"/>
          <w:marRight w:val="0"/>
          <w:marTop w:val="480"/>
          <w:marBottom w:val="0"/>
          <w:divBdr>
            <w:top w:val="single" w:sz="12" w:space="24" w:color="A3EB2D"/>
            <w:left w:val="none" w:sz="0" w:space="0" w:color="A3EB2D"/>
            <w:bottom w:val="none" w:sz="0" w:space="0" w:color="A3EB2D"/>
            <w:right w:val="none" w:sz="0" w:space="0" w:color="A3EB2D"/>
          </w:divBdr>
        </w:div>
      </w:divsChild>
    </w:div>
    <w:div w:id="653803406">
      <w:bodyDiv w:val="1"/>
      <w:marLeft w:val="0"/>
      <w:marRight w:val="0"/>
      <w:marTop w:val="0"/>
      <w:marBottom w:val="0"/>
      <w:divBdr>
        <w:top w:val="none" w:sz="0" w:space="0" w:color="auto"/>
        <w:left w:val="none" w:sz="0" w:space="0" w:color="auto"/>
        <w:bottom w:val="none" w:sz="0" w:space="0" w:color="auto"/>
        <w:right w:val="none" w:sz="0" w:space="0" w:color="auto"/>
      </w:divBdr>
    </w:div>
    <w:div w:id="668170949">
      <w:bodyDiv w:val="1"/>
      <w:marLeft w:val="0"/>
      <w:marRight w:val="0"/>
      <w:marTop w:val="0"/>
      <w:marBottom w:val="0"/>
      <w:divBdr>
        <w:top w:val="none" w:sz="0" w:space="0" w:color="auto"/>
        <w:left w:val="none" w:sz="0" w:space="0" w:color="auto"/>
        <w:bottom w:val="none" w:sz="0" w:space="0" w:color="auto"/>
        <w:right w:val="none" w:sz="0" w:space="0" w:color="auto"/>
      </w:divBdr>
      <w:divsChild>
        <w:div w:id="1174958386">
          <w:marLeft w:val="0"/>
          <w:marRight w:val="0"/>
          <w:marTop w:val="480"/>
          <w:marBottom w:val="0"/>
          <w:divBdr>
            <w:top w:val="single" w:sz="12" w:space="24" w:color="000000"/>
            <w:left w:val="none" w:sz="0" w:space="0" w:color="000000"/>
            <w:bottom w:val="none" w:sz="0" w:space="0" w:color="000000"/>
            <w:right w:val="none" w:sz="0" w:space="0" w:color="000000"/>
          </w:divBdr>
        </w:div>
      </w:divsChild>
    </w:div>
    <w:div w:id="711466311">
      <w:bodyDiv w:val="1"/>
      <w:marLeft w:val="0"/>
      <w:marRight w:val="0"/>
      <w:marTop w:val="0"/>
      <w:marBottom w:val="0"/>
      <w:divBdr>
        <w:top w:val="none" w:sz="0" w:space="0" w:color="auto"/>
        <w:left w:val="none" w:sz="0" w:space="0" w:color="auto"/>
        <w:bottom w:val="none" w:sz="0" w:space="0" w:color="auto"/>
        <w:right w:val="none" w:sz="0" w:space="0" w:color="auto"/>
      </w:divBdr>
    </w:div>
    <w:div w:id="724835336">
      <w:bodyDiv w:val="1"/>
      <w:marLeft w:val="0"/>
      <w:marRight w:val="0"/>
      <w:marTop w:val="0"/>
      <w:marBottom w:val="0"/>
      <w:divBdr>
        <w:top w:val="none" w:sz="0" w:space="0" w:color="auto"/>
        <w:left w:val="none" w:sz="0" w:space="0" w:color="auto"/>
        <w:bottom w:val="none" w:sz="0" w:space="0" w:color="auto"/>
        <w:right w:val="none" w:sz="0" w:space="0" w:color="auto"/>
      </w:divBdr>
    </w:div>
    <w:div w:id="980621598">
      <w:bodyDiv w:val="1"/>
      <w:marLeft w:val="0"/>
      <w:marRight w:val="0"/>
      <w:marTop w:val="0"/>
      <w:marBottom w:val="0"/>
      <w:divBdr>
        <w:top w:val="none" w:sz="0" w:space="0" w:color="auto"/>
        <w:left w:val="none" w:sz="0" w:space="0" w:color="auto"/>
        <w:bottom w:val="none" w:sz="0" w:space="0" w:color="auto"/>
        <w:right w:val="none" w:sz="0" w:space="0" w:color="auto"/>
      </w:divBdr>
    </w:div>
    <w:div w:id="980693882">
      <w:bodyDiv w:val="1"/>
      <w:marLeft w:val="0"/>
      <w:marRight w:val="0"/>
      <w:marTop w:val="0"/>
      <w:marBottom w:val="0"/>
      <w:divBdr>
        <w:top w:val="none" w:sz="0" w:space="0" w:color="auto"/>
        <w:left w:val="none" w:sz="0" w:space="0" w:color="auto"/>
        <w:bottom w:val="none" w:sz="0" w:space="0" w:color="auto"/>
        <w:right w:val="none" w:sz="0" w:space="0" w:color="auto"/>
      </w:divBdr>
    </w:div>
    <w:div w:id="1241863245">
      <w:bodyDiv w:val="1"/>
      <w:marLeft w:val="0"/>
      <w:marRight w:val="0"/>
      <w:marTop w:val="0"/>
      <w:marBottom w:val="0"/>
      <w:divBdr>
        <w:top w:val="none" w:sz="0" w:space="0" w:color="auto"/>
        <w:left w:val="none" w:sz="0" w:space="0" w:color="auto"/>
        <w:bottom w:val="none" w:sz="0" w:space="0" w:color="auto"/>
        <w:right w:val="none" w:sz="0" w:space="0" w:color="auto"/>
      </w:divBdr>
    </w:div>
    <w:div w:id="1280180658">
      <w:bodyDiv w:val="1"/>
      <w:marLeft w:val="0"/>
      <w:marRight w:val="0"/>
      <w:marTop w:val="0"/>
      <w:marBottom w:val="0"/>
      <w:divBdr>
        <w:top w:val="none" w:sz="0" w:space="0" w:color="auto"/>
        <w:left w:val="none" w:sz="0" w:space="0" w:color="auto"/>
        <w:bottom w:val="none" w:sz="0" w:space="0" w:color="auto"/>
        <w:right w:val="none" w:sz="0" w:space="0" w:color="auto"/>
      </w:divBdr>
      <w:divsChild>
        <w:div w:id="786192649">
          <w:marLeft w:val="0"/>
          <w:marRight w:val="0"/>
          <w:marTop w:val="480"/>
          <w:marBottom w:val="0"/>
          <w:divBdr>
            <w:top w:val="single" w:sz="12" w:space="24" w:color="000000"/>
            <w:left w:val="none" w:sz="0" w:space="0" w:color="000000"/>
            <w:bottom w:val="none" w:sz="0" w:space="0" w:color="000000"/>
            <w:right w:val="none" w:sz="0" w:space="0" w:color="000000"/>
          </w:divBdr>
        </w:div>
      </w:divsChild>
    </w:div>
    <w:div w:id="1294100130">
      <w:bodyDiv w:val="1"/>
      <w:marLeft w:val="0"/>
      <w:marRight w:val="0"/>
      <w:marTop w:val="0"/>
      <w:marBottom w:val="0"/>
      <w:divBdr>
        <w:top w:val="none" w:sz="0" w:space="0" w:color="auto"/>
        <w:left w:val="none" w:sz="0" w:space="0" w:color="auto"/>
        <w:bottom w:val="none" w:sz="0" w:space="0" w:color="auto"/>
        <w:right w:val="none" w:sz="0" w:space="0" w:color="auto"/>
      </w:divBdr>
    </w:div>
    <w:div w:id="1343704730">
      <w:bodyDiv w:val="1"/>
      <w:marLeft w:val="0"/>
      <w:marRight w:val="0"/>
      <w:marTop w:val="0"/>
      <w:marBottom w:val="0"/>
      <w:divBdr>
        <w:top w:val="none" w:sz="0" w:space="0" w:color="auto"/>
        <w:left w:val="none" w:sz="0" w:space="0" w:color="auto"/>
        <w:bottom w:val="none" w:sz="0" w:space="0" w:color="auto"/>
        <w:right w:val="none" w:sz="0" w:space="0" w:color="auto"/>
      </w:divBdr>
    </w:div>
    <w:div w:id="1359314492">
      <w:bodyDiv w:val="1"/>
      <w:marLeft w:val="0"/>
      <w:marRight w:val="0"/>
      <w:marTop w:val="0"/>
      <w:marBottom w:val="0"/>
      <w:divBdr>
        <w:top w:val="none" w:sz="0" w:space="0" w:color="auto"/>
        <w:left w:val="none" w:sz="0" w:space="0" w:color="auto"/>
        <w:bottom w:val="none" w:sz="0" w:space="0" w:color="auto"/>
        <w:right w:val="none" w:sz="0" w:space="0" w:color="auto"/>
      </w:divBdr>
    </w:div>
    <w:div w:id="1375541189">
      <w:bodyDiv w:val="1"/>
      <w:marLeft w:val="0"/>
      <w:marRight w:val="0"/>
      <w:marTop w:val="0"/>
      <w:marBottom w:val="0"/>
      <w:divBdr>
        <w:top w:val="none" w:sz="0" w:space="0" w:color="auto"/>
        <w:left w:val="none" w:sz="0" w:space="0" w:color="auto"/>
        <w:bottom w:val="none" w:sz="0" w:space="0" w:color="auto"/>
        <w:right w:val="none" w:sz="0" w:space="0" w:color="auto"/>
      </w:divBdr>
    </w:div>
    <w:div w:id="1432511121">
      <w:bodyDiv w:val="1"/>
      <w:marLeft w:val="0"/>
      <w:marRight w:val="0"/>
      <w:marTop w:val="0"/>
      <w:marBottom w:val="0"/>
      <w:divBdr>
        <w:top w:val="none" w:sz="0" w:space="0" w:color="auto"/>
        <w:left w:val="none" w:sz="0" w:space="0" w:color="auto"/>
        <w:bottom w:val="none" w:sz="0" w:space="0" w:color="auto"/>
        <w:right w:val="none" w:sz="0" w:space="0" w:color="auto"/>
      </w:divBdr>
    </w:div>
    <w:div w:id="1523129040">
      <w:bodyDiv w:val="1"/>
      <w:marLeft w:val="0"/>
      <w:marRight w:val="0"/>
      <w:marTop w:val="0"/>
      <w:marBottom w:val="0"/>
      <w:divBdr>
        <w:top w:val="none" w:sz="0" w:space="0" w:color="auto"/>
        <w:left w:val="none" w:sz="0" w:space="0" w:color="auto"/>
        <w:bottom w:val="none" w:sz="0" w:space="0" w:color="auto"/>
        <w:right w:val="none" w:sz="0" w:space="0" w:color="auto"/>
      </w:divBdr>
    </w:div>
    <w:div w:id="1620838826">
      <w:bodyDiv w:val="1"/>
      <w:marLeft w:val="0"/>
      <w:marRight w:val="0"/>
      <w:marTop w:val="0"/>
      <w:marBottom w:val="0"/>
      <w:divBdr>
        <w:top w:val="none" w:sz="0" w:space="0" w:color="auto"/>
        <w:left w:val="none" w:sz="0" w:space="0" w:color="auto"/>
        <w:bottom w:val="none" w:sz="0" w:space="0" w:color="auto"/>
        <w:right w:val="none" w:sz="0" w:space="0" w:color="auto"/>
      </w:divBdr>
      <w:divsChild>
        <w:div w:id="1933080700">
          <w:marLeft w:val="0"/>
          <w:marRight w:val="0"/>
          <w:marTop w:val="480"/>
          <w:marBottom w:val="0"/>
          <w:divBdr>
            <w:top w:val="single" w:sz="12" w:space="24" w:color="000000"/>
            <w:left w:val="none" w:sz="0" w:space="0" w:color="000000"/>
            <w:bottom w:val="none" w:sz="0" w:space="0" w:color="000000"/>
            <w:right w:val="none" w:sz="0" w:space="0" w:color="000000"/>
          </w:divBdr>
        </w:div>
      </w:divsChild>
    </w:div>
    <w:div w:id="1658222119">
      <w:bodyDiv w:val="1"/>
      <w:marLeft w:val="0"/>
      <w:marRight w:val="0"/>
      <w:marTop w:val="0"/>
      <w:marBottom w:val="0"/>
      <w:divBdr>
        <w:top w:val="none" w:sz="0" w:space="0" w:color="auto"/>
        <w:left w:val="none" w:sz="0" w:space="0" w:color="auto"/>
        <w:bottom w:val="none" w:sz="0" w:space="0" w:color="auto"/>
        <w:right w:val="none" w:sz="0" w:space="0" w:color="auto"/>
      </w:divBdr>
      <w:divsChild>
        <w:div w:id="701243587">
          <w:marLeft w:val="0"/>
          <w:marRight w:val="0"/>
          <w:marTop w:val="480"/>
          <w:marBottom w:val="0"/>
          <w:divBdr>
            <w:top w:val="single" w:sz="12" w:space="24" w:color="A3EB2D"/>
            <w:left w:val="none" w:sz="0" w:space="0" w:color="A3EB2D"/>
            <w:bottom w:val="none" w:sz="0" w:space="0" w:color="A3EB2D"/>
            <w:right w:val="none" w:sz="0" w:space="0" w:color="A3EB2D"/>
          </w:divBdr>
        </w:div>
      </w:divsChild>
    </w:div>
    <w:div w:id="1699114864">
      <w:bodyDiv w:val="1"/>
      <w:marLeft w:val="0"/>
      <w:marRight w:val="0"/>
      <w:marTop w:val="0"/>
      <w:marBottom w:val="0"/>
      <w:divBdr>
        <w:top w:val="none" w:sz="0" w:space="0" w:color="auto"/>
        <w:left w:val="none" w:sz="0" w:space="0" w:color="auto"/>
        <w:bottom w:val="none" w:sz="0" w:space="0" w:color="auto"/>
        <w:right w:val="none" w:sz="0" w:space="0" w:color="auto"/>
      </w:divBdr>
    </w:div>
    <w:div w:id="1705784263">
      <w:bodyDiv w:val="1"/>
      <w:marLeft w:val="0"/>
      <w:marRight w:val="0"/>
      <w:marTop w:val="0"/>
      <w:marBottom w:val="0"/>
      <w:divBdr>
        <w:top w:val="none" w:sz="0" w:space="0" w:color="auto"/>
        <w:left w:val="none" w:sz="0" w:space="0" w:color="auto"/>
        <w:bottom w:val="none" w:sz="0" w:space="0" w:color="auto"/>
        <w:right w:val="none" w:sz="0" w:space="0" w:color="auto"/>
      </w:divBdr>
    </w:div>
    <w:div w:id="1788548888">
      <w:bodyDiv w:val="1"/>
      <w:marLeft w:val="0"/>
      <w:marRight w:val="0"/>
      <w:marTop w:val="0"/>
      <w:marBottom w:val="0"/>
      <w:divBdr>
        <w:top w:val="none" w:sz="0" w:space="0" w:color="auto"/>
        <w:left w:val="none" w:sz="0" w:space="0" w:color="auto"/>
        <w:bottom w:val="none" w:sz="0" w:space="0" w:color="auto"/>
        <w:right w:val="none" w:sz="0" w:space="0" w:color="auto"/>
      </w:divBdr>
    </w:div>
    <w:div w:id="1817257092">
      <w:bodyDiv w:val="1"/>
      <w:marLeft w:val="0"/>
      <w:marRight w:val="0"/>
      <w:marTop w:val="0"/>
      <w:marBottom w:val="0"/>
      <w:divBdr>
        <w:top w:val="none" w:sz="0" w:space="0" w:color="auto"/>
        <w:left w:val="none" w:sz="0" w:space="0" w:color="auto"/>
        <w:bottom w:val="none" w:sz="0" w:space="0" w:color="auto"/>
        <w:right w:val="none" w:sz="0" w:space="0" w:color="auto"/>
      </w:divBdr>
    </w:div>
    <w:div w:id="1873641280">
      <w:bodyDiv w:val="1"/>
      <w:marLeft w:val="0"/>
      <w:marRight w:val="0"/>
      <w:marTop w:val="0"/>
      <w:marBottom w:val="0"/>
      <w:divBdr>
        <w:top w:val="none" w:sz="0" w:space="0" w:color="auto"/>
        <w:left w:val="none" w:sz="0" w:space="0" w:color="auto"/>
        <w:bottom w:val="none" w:sz="0" w:space="0" w:color="auto"/>
        <w:right w:val="none" w:sz="0" w:space="0" w:color="auto"/>
      </w:divBdr>
    </w:div>
    <w:div w:id="1964539043">
      <w:bodyDiv w:val="1"/>
      <w:marLeft w:val="0"/>
      <w:marRight w:val="0"/>
      <w:marTop w:val="0"/>
      <w:marBottom w:val="0"/>
      <w:divBdr>
        <w:top w:val="none" w:sz="0" w:space="0" w:color="auto"/>
        <w:left w:val="none" w:sz="0" w:space="0" w:color="auto"/>
        <w:bottom w:val="none" w:sz="0" w:space="0" w:color="auto"/>
        <w:right w:val="none" w:sz="0" w:space="0" w:color="auto"/>
      </w:divBdr>
    </w:div>
    <w:div w:id="2028871383">
      <w:bodyDiv w:val="1"/>
      <w:marLeft w:val="0"/>
      <w:marRight w:val="0"/>
      <w:marTop w:val="0"/>
      <w:marBottom w:val="0"/>
      <w:divBdr>
        <w:top w:val="none" w:sz="0" w:space="0" w:color="auto"/>
        <w:left w:val="none" w:sz="0" w:space="0" w:color="auto"/>
        <w:bottom w:val="none" w:sz="0" w:space="0" w:color="auto"/>
        <w:right w:val="none" w:sz="0" w:space="0" w:color="auto"/>
      </w:divBdr>
    </w:div>
    <w:div w:id="207651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er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rriere@selpers.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elpers.com" TargetMode="External"/><Relationship Id="rId1" Type="http://schemas.openxmlformats.org/officeDocument/2006/relationships/hyperlink" Target="mailto:office@selp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eedy%20space\Documents\Benutzerdefinierte%20Office-Vorlagen\briefpapier%20selper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FC8D4-4111-9D4F-A82D-EBEC27635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briefpapier selpers.dotx</Template>
  <TotalTime>0</TotalTime>
  <Pages>2</Pages>
  <Words>555</Words>
  <Characters>3502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selpersMG</dc:creator>
  <cp:lastModifiedBy>Martina Germann</cp:lastModifiedBy>
  <cp:revision>2</cp:revision>
  <cp:lastPrinted>2024-08-07T16:25:00Z</cp:lastPrinted>
  <dcterms:created xsi:type="dcterms:W3CDTF">2024-11-04T14:28:00Z</dcterms:created>
  <dcterms:modified xsi:type="dcterms:W3CDTF">2024-11-04T14:28:00Z</dcterms:modified>
</cp:coreProperties>
</file>